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56" w:type="dxa"/>
        <w:tblInd w:w="675" w:type="dxa"/>
        <w:tblLook w:val="01E0"/>
      </w:tblPr>
      <w:tblGrid>
        <w:gridCol w:w="9356"/>
      </w:tblGrid>
      <w:tr w:rsidR="00753046" w:rsidRPr="001E54FA" w:rsidTr="00A40D7C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1E54FA" w:rsidRDefault="00753046" w:rsidP="00A40D7C">
            <w:pPr>
              <w:pStyle w:val="BodyText"/>
              <w:tabs>
                <w:tab w:val="left" w:pos="142"/>
              </w:tabs>
              <w:ind w:left="566"/>
              <w:jc w:val="center"/>
              <w:rPr>
                <w:rFonts w:ascii="Times New Roman" w:hAnsi="Times New Roman" w:cs="Times New Roman"/>
              </w:rPr>
            </w:pPr>
            <w:r w:rsidRPr="008003A8">
              <w:rPr>
                <w:rFonts w:ascii="Times New Roman" w:hAnsi="Times New Roman" w:cs="Times New Roman"/>
                <w:noProof/>
                <w:lang w:eastAsia="ru-RU" w:bidi="ar-S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i1025" type="#_x0000_t75" style="width:54.75pt;height:29.25pt;visibility:visible" filled="t">
                  <v:imagedata r:id="rId5" o:title=""/>
                </v:shape>
              </w:pict>
            </w:r>
          </w:p>
          <w:p w:rsidR="00753046" w:rsidRPr="001E54FA" w:rsidRDefault="00753046" w:rsidP="00A40D7C">
            <w:pPr>
              <w:pStyle w:val="BodyText"/>
              <w:tabs>
                <w:tab w:val="left" w:pos="142"/>
              </w:tabs>
              <w:ind w:left="566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E54FA">
              <w:rPr>
                <w:rFonts w:ascii="Times New Roman" w:hAnsi="Times New Roman" w:cs="Times New Roman"/>
                <w:b/>
                <w:szCs w:val="20"/>
              </w:rPr>
              <w:t>Год основания 1988</w:t>
            </w:r>
          </w:p>
          <w:p w:rsidR="00753046" w:rsidRPr="001E54FA" w:rsidRDefault="00753046" w:rsidP="00A40D7C">
            <w:pPr>
              <w:pStyle w:val="BodyText"/>
              <w:tabs>
                <w:tab w:val="left" w:pos="142"/>
              </w:tabs>
              <w:ind w:left="566"/>
              <w:jc w:val="center"/>
              <w:rPr>
                <w:rFonts w:ascii="Times New Roman" w:hAnsi="Times New Roman" w:cs="Times New Roman"/>
                <w:sz w:val="18"/>
              </w:rPr>
            </w:pPr>
            <w:r w:rsidRPr="001E54FA">
              <w:rPr>
                <w:rFonts w:ascii="Times New Roman" w:hAnsi="Times New Roman" w:cs="Times New Roman"/>
                <w:b/>
                <w:sz w:val="32"/>
                <w:szCs w:val="32"/>
              </w:rPr>
              <w:t>ПРОИЗВОДСТВЕННЫЙ КООПЕРАТИВ «ГЕО»</w:t>
            </w:r>
          </w:p>
        </w:tc>
      </w:tr>
      <w:tr w:rsidR="00753046" w:rsidRPr="001E54FA" w:rsidTr="00A40D7C">
        <w:trPr>
          <w:trHeight w:val="3639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046" w:rsidRPr="001E54FA" w:rsidRDefault="00753046" w:rsidP="00A40D7C">
            <w:pPr>
              <w:pStyle w:val="BodyText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753046" w:rsidRPr="001E54FA" w:rsidRDefault="00753046" w:rsidP="00A40D7C">
            <w:pPr>
              <w:pStyle w:val="BodyText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E54FA">
              <w:rPr>
                <w:rFonts w:ascii="Times New Roman" w:hAnsi="Times New Roman" w:cs="Times New Roman"/>
                <w:b/>
                <w:sz w:val="24"/>
              </w:rPr>
              <w:t xml:space="preserve">Лицензии № МОГ-05612Г, № МОГ- 05613К, выданы 21 февраля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1E54FA">
                <w:rPr>
                  <w:rFonts w:ascii="Times New Roman" w:hAnsi="Times New Roman" w:cs="Times New Roman"/>
                  <w:b/>
                  <w:sz w:val="24"/>
                </w:rPr>
                <w:t>2008 г</w:t>
              </w:r>
            </w:smartTag>
            <w:r w:rsidRPr="001E54FA">
              <w:rPr>
                <w:rFonts w:ascii="Times New Roman" w:hAnsi="Times New Roman" w:cs="Times New Roman"/>
                <w:b/>
                <w:sz w:val="24"/>
              </w:rPr>
              <w:t xml:space="preserve">. Федеральной службой геодезии и картографии Российской Федерации. Свидетельство 01-И-№0161, выданное 06 августа </w:t>
            </w:r>
            <w:smartTag w:uri="urn:schemas-microsoft-com:office:smarttags" w:element="metricconverter">
              <w:smartTagPr>
                <w:attr w:name="ProductID" w:val="2009 г"/>
              </w:smartTagPr>
              <w:r w:rsidRPr="001E54FA">
                <w:rPr>
                  <w:rFonts w:ascii="Times New Roman" w:hAnsi="Times New Roman" w:cs="Times New Roman"/>
                  <w:b/>
                  <w:sz w:val="24"/>
                </w:rPr>
                <w:t>2009 г</w:t>
              </w:r>
            </w:smartTag>
            <w:r w:rsidRPr="001E54FA">
              <w:rPr>
                <w:rFonts w:ascii="Times New Roman" w:hAnsi="Times New Roman" w:cs="Times New Roman"/>
                <w:b/>
                <w:sz w:val="24"/>
              </w:rPr>
              <w:t>. Некоммерческим партнерством содействия развитию инженерно-изыскательской отрасли «Ассоциация Инженерные изыскания в строительстве», саморегулируемая организация</w:t>
            </w:r>
          </w:p>
          <w:p w:rsidR="00753046" w:rsidRPr="001E54FA" w:rsidRDefault="00753046" w:rsidP="00A40D7C">
            <w:pPr>
              <w:pStyle w:val="21"/>
              <w:tabs>
                <w:tab w:val="left" w:pos="142"/>
              </w:tabs>
              <w:spacing w:after="0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9" o:spid="_x0000_s1026" type="#_x0000_t75" style="position:absolute;margin-left:22.6pt;margin-top:12.85pt;width:73.35pt;height:48.5pt;z-index:-251658240;visibility:visible;mso-wrap-distance-left:0;mso-wrap-distance-right:0" filled="t">
                  <v:imagedata r:id="rId6" o:title=""/>
                </v:shape>
              </w:pict>
            </w:r>
          </w:p>
          <w:p w:rsidR="00753046" w:rsidRPr="001E54FA" w:rsidRDefault="00753046" w:rsidP="00A40D7C">
            <w:pPr>
              <w:tabs>
                <w:tab w:val="left" w:pos="142"/>
              </w:tabs>
              <w:spacing w:line="240" w:lineRule="atLeast"/>
              <w:ind w:left="2268" w:right="3146"/>
              <w:jc w:val="center"/>
              <w:rPr>
                <w:b/>
                <w:sz w:val="24"/>
              </w:rPr>
            </w:pPr>
            <w:r>
              <w:rPr>
                <w:noProof/>
                <w:lang w:eastAsia="ru-RU"/>
              </w:rPr>
              <w:pict>
                <v:shape id="Рисунок 8" o:spid="_x0000_s1027" type="#_x0000_t75" style="position:absolute;left:0;text-align:left;margin-left:299.1pt;margin-top:.5pt;width:148.45pt;height:45.7pt;z-index:-251657216;visibility:visible;mso-wrap-distance-left:0;mso-wrap-distance-right:0" filled="t">
                  <v:imagedata r:id="rId7" o:title=""/>
                </v:shape>
              </w:pict>
            </w:r>
            <w:r w:rsidRPr="001E54FA">
              <w:rPr>
                <w:b/>
                <w:sz w:val="24"/>
              </w:rPr>
              <w:t>Международные сертификаты</w:t>
            </w:r>
          </w:p>
          <w:p w:rsidR="00753046" w:rsidRPr="001E54FA" w:rsidRDefault="00753046" w:rsidP="00A40D7C">
            <w:pPr>
              <w:tabs>
                <w:tab w:val="left" w:pos="142"/>
              </w:tabs>
              <w:spacing w:line="240" w:lineRule="atLeast"/>
              <w:ind w:left="2268" w:right="3146"/>
              <w:jc w:val="center"/>
              <w:rPr>
                <w:b/>
                <w:sz w:val="24"/>
              </w:rPr>
            </w:pPr>
            <w:r w:rsidRPr="001E54FA">
              <w:rPr>
                <w:b/>
                <w:sz w:val="24"/>
              </w:rPr>
              <w:t>системы менеджмента качества</w:t>
            </w:r>
          </w:p>
          <w:p w:rsidR="00753046" w:rsidRPr="001E54FA" w:rsidRDefault="00753046" w:rsidP="00A40D7C">
            <w:pPr>
              <w:pStyle w:val="21"/>
              <w:tabs>
                <w:tab w:val="left" w:pos="142"/>
              </w:tabs>
              <w:spacing w:after="0"/>
              <w:ind w:left="2268" w:right="3146"/>
              <w:jc w:val="center"/>
              <w:rPr>
                <w:b/>
                <w:sz w:val="24"/>
                <w:szCs w:val="24"/>
              </w:rPr>
            </w:pPr>
            <w:r w:rsidRPr="001E54FA">
              <w:rPr>
                <w:b/>
                <w:sz w:val="24"/>
                <w:szCs w:val="24"/>
                <w:lang w:val="en-US"/>
              </w:rPr>
              <w:t>ISO</w:t>
            </w:r>
            <w:r w:rsidRPr="001E54FA">
              <w:rPr>
                <w:b/>
                <w:sz w:val="24"/>
                <w:szCs w:val="24"/>
              </w:rPr>
              <w:t xml:space="preserve"> 9001:2008 и </w:t>
            </w:r>
            <w:r w:rsidRPr="001E54FA">
              <w:rPr>
                <w:b/>
                <w:sz w:val="24"/>
                <w:szCs w:val="24"/>
                <w:lang w:val="en-US"/>
              </w:rPr>
              <w:t>IQNet</w:t>
            </w:r>
          </w:p>
        </w:tc>
      </w:tr>
      <w:tr w:rsidR="00753046" w:rsidRPr="001E54FA" w:rsidTr="00A40D7C">
        <w:trPr>
          <w:trHeight w:val="844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046" w:rsidRPr="00085172" w:rsidRDefault="00753046" w:rsidP="009B672C">
            <w:pPr>
              <w:pStyle w:val="BodyText"/>
              <w:tabs>
                <w:tab w:val="left" w:pos="142"/>
              </w:tabs>
              <w:jc w:val="right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753046" w:rsidRPr="009B672C" w:rsidRDefault="00753046" w:rsidP="009B672C">
            <w:pPr>
              <w:pStyle w:val="BodyText"/>
              <w:tabs>
                <w:tab w:val="left" w:pos="142"/>
              </w:tabs>
              <w:jc w:val="right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B672C">
              <w:rPr>
                <w:rFonts w:ascii="Times New Roman" w:hAnsi="Times New Roman" w:cs="Times New Roman"/>
                <w:b/>
                <w:i/>
                <w:sz w:val="24"/>
              </w:rPr>
              <w:t>Договор № 13-287</w:t>
            </w:r>
          </w:p>
          <w:p w:rsidR="00753046" w:rsidRPr="009B672C" w:rsidRDefault="00753046" w:rsidP="009B672C">
            <w:pPr>
              <w:pStyle w:val="BodyText"/>
              <w:tabs>
                <w:tab w:val="left" w:pos="142"/>
              </w:tabs>
              <w:jc w:val="right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B672C">
              <w:rPr>
                <w:rFonts w:ascii="Times New Roman" w:hAnsi="Times New Roman" w:cs="Times New Roman"/>
                <w:b/>
                <w:i/>
                <w:sz w:val="24"/>
              </w:rPr>
              <w:t>от 20 декабря 2013 года</w:t>
            </w:r>
          </w:p>
          <w:p w:rsidR="00753046" w:rsidRPr="009B672C" w:rsidRDefault="00753046" w:rsidP="009B672C">
            <w:pPr>
              <w:pStyle w:val="BodyText"/>
              <w:tabs>
                <w:tab w:val="left" w:pos="142"/>
              </w:tabs>
              <w:jc w:val="right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B672C">
              <w:rPr>
                <w:rFonts w:ascii="Times New Roman" w:hAnsi="Times New Roman" w:cs="Times New Roman"/>
                <w:b/>
                <w:i/>
                <w:sz w:val="24"/>
              </w:rPr>
              <w:t>Договор № 14-182</w:t>
            </w:r>
          </w:p>
          <w:p w:rsidR="00753046" w:rsidRPr="009B672C" w:rsidRDefault="00753046" w:rsidP="009B672C">
            <w:pPr>
              <w:pStyle w:val="BodyText"/>
              <w:tabs>
                <w:tab w:val="left" w:pos="142"/>
              </w:tabs>
              <w:jc w:val="right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B672C">
              <w:rPr>
                <w:rFonts w:ascii="Times New Roman" w:hAnsi="Times New Roman" w:cs="Times New Roman"/>
                <w:b/>
                <w:i/>
                <w:sz w:val="24"/>
              </w:rPr>
              <w:t>от 25 июня 2014 года</w:t>
            </w:r>
          </w:p>
          <w:p w:rsidR="00753046" w:rsidRDefault="00753046" w:rsidP="00A40D7C">
            <w:pPr>
              <w:pStyle w:val="BodyText"/>
              <w:tabs>
                <w:tab w:val="left" w:pos="142"/>
              </w:tabs>
              <w:jc w:val="right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753046" w:rsidRDefault="00753046" w:rsidP="00A40D7C">
            <w:pPr>
              <w:pStyle w:val="BodyText"/>
              <w:tabs>
                <w:tab w:val="left" w:pos="142"/>
              </w:tabs>
              <w:jc w:val="right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753046" w:rsidRDefault="00753046" w:rsidP="00A40D7C">
            <w:pPr>
              <w:pStyle w:val="BodyText"/>
              <w:tabs>
                <w:tab w:val="left" w:pos="142"/>
              </w:tabs>
              <w:jc w:val="right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753046" w:rsidRPr="00A1397A" w:rsidRDefault="00753046" w:rsidP="00A1397A">
            <w:pPr>
              <w:pStyle w:val="BodyText"/>
              <w:tabs>
                <w:tab w:val="left" w:pos="142"/>
              </w:tabs>
              <w:spacing w:after="0"/>
              <w:jc w:val="center"/>
              <w:rPr>
                <w:rFonts w:ascii="Times New Roman" w:hAnsi="Times New Roman" w:cs="Times New Roman"/>
                <w:b/>
                <w:i/>
                <w:kern w:val="0"/>
                <w:sz w:val="36"/>
                <w:szCs w:val="36"/>
                <w:lang w:eastAsia="ru-RU" w:bidi="ar-SA"/>
              </w:rPr>
            </w:pPr>
            <w:r w:rsidRPr="00A1397A">
              <w:rPr>
                <w:rFonts w:ascii="Times New Roman" w:hAnsi="Times New Roman" w:cs="Times New Roman"/>
                <w:b/>
                <w:i/>
                <w:kern w:val="0"/>
                <w:sz w:val="36"/>
                <w:szCs w:val="36"/>
                <w:lang w:eastAsia="ru-RU" w:bidi="ar-SA"/>
              </w:rPr>
              <w:t>ПРОЕКТ</w:t>
            </w:r>
          </w:p>
          <w:p w:rsidR="00753046" w:rsidRPr="00A1397A" w:rsidRDefault="00753046" w:rsidP="009B672C">
            <w:pPr>
              <w:jc w:val="center"/>
              <w:outlineLvl w:val="0"/>
              <w:rPr>
                <w:b/>
                <w:i/>
                <w:sz w:val="36"/>
                <w:szCs w:val="36"/>
                <w:lang w:eastAsia="ru-RU"/>
              </w:rPr>
            </w:pPr>
            <w:r>
              <w:rPr>
                <w:b/>
                <w:i/>
                <w:sz w:val="36"/>
                <w:szCs w:val="36"/>
                <w:lang w:eastAsia="ru-RU"/>
              </w:rPr>
              <w:t>в</w:t>
            </w:r>
            <w:r w:rsidRPr="00A1397A">
              <w:rPr>
                <w:b/>
                <w:i/>
                <w:sz w:val="36"/>
                <w:szCs w:val="36"/>
                <w:lang w:eastAsia="ru-RU"/>
              </w:rPr>
              <w:t>несения изменений и дополнений</w:t>
            </w:r>
          </w:p>
          <w:p w:rsidR="00753046" w:rsidRPr="00A1397A" w:rsidRDefault="00753046" w:rsidP="009B672C">
            <w:pPr>
              <w:jc w:val="center"/>
              <w:outlineLvl w:val="0"/>
              <w:rPr>
                <w:b/>
                <w:i/>
                <w:sz w:val="36"/>
                <w:szCs w:val="36"/>
                <w:lang w:eastAsia="ru-RU"/>
              </w:rPr>
            </w:pPr>
            <w:r w:rsidRPr="00A1397A">
              <w:rPr>
                <w:b/>
                <w:i/>
                <w:sz w:val="36"/>
                <w:szCs w:val="36"/>
                <w:lang w:eastAsia="ru-RU"/>
              </w:rPr>
              <w:t xml:space="preserve">в Схему территориального планирования </w:t>
            </w:r>
          </w:p>
          <w:p w:rsidR="00753046" w:rsidRPr="00A1397A" w:rsidRDefault="00753046" w:rsidP="009B672C">
            <w:pPr>
              <w:jc w:val="center"/>
              <w:outlineLvl w:val="0"/>
              <w:rPr>
                <w:b/>
                <w:i/>
                <w:sz w:val="36"/>
                <w:szCs w:val="36"/>
                <w:lang w:eastAsia="ru-RU"/>
              </w:rPr>
            </w:pPr>
            <w:r w:rsidRPr="00A1397A">
              <w:rPr>
                <w:b/>
                <w:i/>
                <w:sz w:val="36"/>
                <w:szCs w:val="36"/>
                <w:lang w:eastAsia="ru-RU"/>
              </w:rPr>
              <w:t xml:space="preserve">МР «Думиничский район» </w:t>
            </w:r>
          </w:p>
          <w:p w:rsidR="00753046" w:rsidRPr="00A1397A" w:rsidRDefault="00753046" w:rsidP="00A40D7C">
            <w:pPr>
              <w:pStyle w:val="BodyText"/>
              <w:tabs>
                <w:tab w:val="left" w:pos="142"/>
              </w:tabs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753046" w:rsidRPr="00A1397A" w:rsidRDefault="00753046" w:rsidP="00A40D7C">
            <w:pPr>
              <w:pStyle w:val="BodyText"/>
              <w:tabs>
                <w:tab w:val="left" w:pos="142"/>
              </w:tabs>
              <w:rPr>
                <w:rFonts w:ascii="Times New Roman" w:hAnsi="Times New Roman" w:cs="Times New Roman"/>
                <w:sz w:val="24"/>
              </w:rPr>
            </w:pPr>
          </w:p>
          <w:p w:rsidR="00753046" w:rsidRPr="00A1397A" w:rsidRDefault="00753046" w:rsidP="00A40D7C">
            <w:pPr>
              <w:pStyle w:val="BodyText"/>
              <w:tabs>
                <w:tab w:val="left" w:pos="142"/>
              </w:tabs>
              <w:rPr>
                <w:rFonts w:ascii="Times New Roman" w:hAnsi="Times New Roman" w:cs="Times New Roman"/>
                <w:sz w:val="24"/>
              </w:rPr>
            </w:pPr>
          </w:p>
          <w:p w:rsidR="00753046" w:rsidRPr="00A1397A" w:rsidRDefault="00753046" w:rsidP="00A40D7C">
            <w:pPr>
              <w:pStyle w:val="BodyText"/>
              <w:tabs>
                <w:tab w:val="left" w:pos="142"/>
              </w:tabs>
              <w:rPr>
                <w:rFonts w:ascii="Times New Roman" w:hAnsi="Times New Roman" w:cs="Times New Roman"/>
                <w:sz w:val="24"/>
              </w:rPr>
            </w:pPr>
          </w:p>
          <w:p w:rsidR="00753046" w:rsidRPr="00A1397A" w:rsidRDefault="00753046" w:rsidP="00A40D7C">
            <w:pPr>
              <w:pStyle w:val="BodyText"/>
              <w:tabs>
                <w:tab w:val="left" w:pos="142"/>
              </w:tabs>
              <w:rPr>
                <w:rFonts w:ascii="Times New Roman" w:hAnsi="Times New Roman" w:cs="Times New Roman"/>
                <w:sz w:val="24"/>
              </w:rPr>
            </w:pPr>
          </w:p>
          <w:p w:rsidR="00753046" w:rsidRPr="00A1397A" w:rsidRDefault="00753046" w:rsidP="00A40D7C">
            <w:pPr>
              <w:pStyle w:val="BodyText"/>
              <w:tabs>
                <w:tab w:val="left" w:pos="142"/>
              </w:tabs>
              <w:rPr>
                <w:rFonts w:ascii="Times New Roman" w:hAnsi="Times New Roman" w:cs="Times New Roman"/>
                <w:sz w:val="24"/>
              </w:rPr>
            </w:pPr>
          </w:p>
          <w:p w:rsidR="00753046" w:rsidRPr="00A1397A" w:rsidRDefault="00753046" w:rsidP="00A40D7C">
            <w:pPr>
              <w:pStyle w:val="BodyText"/>
              <w:tabs>
                <w:tab w:val="left" w:pos="142"/>
              </w:tabs>
              <w:rPr>
                <w:rFonts w:ascii="Times New Roman" w:hAnsi="Times New Roman" w:cs="Times New Roman"/>
                <w:sz w:val="24"/>
              </w:rPr>
            </w:pPr>
          </w:p>
          <w:p w:rsidR="00753046" w:rsidRPr="00A1397A" w:rsidRDefault="00753046" w:rsidP="00A40D7C">
            <w:pPr>
              <w:pStyle w:val="BodyText"/>
              <w:tabs>
                <w:tab w:val="left" w:pos="142"/>
              </w:tabs>
              <w:rPr>
                <w:rFonts w:ascii="Times New Roman" w:hAnsi="Times New Roman" w:cs="Times New Roman"/>
                <w:sz w:val="24"/>
              </w:rPr>
            </w:pPr>
          </w:p>
          <w:p w:rsidR="00753046" w:rsidRPr="00A1397A" w:rsidRDefault="00753046" w:rsidP="00A40D7C">
            <w:pPr>
              <w:pStyle w:val="BodyText"/>
              <w:tabs>
                <w:tab w:val="left" w:pos="142"/>
              </w:tabs>
              <w:rPr>
                <w:rFonts w:ascii="Times New Roman" w:hAnsi="Times New Roman" w:cs="Times New Roman"/>
                <w:sz w:val="24"/>
              </w:rPr>
            </w:pPr>
          </w:p>
          <w:p w:rsidR="00753046" w:rsidRPr="00A1397A" w:rsidRDefault="00753046" w:rsidP="009B672C">
            <w:pPr>
              <w:jc w:val="center"/>
              <w:outlineLvl w:val="0"/>
              <w:rPr>
                <w:b/>
                <w:i/>
                <w:sz w:val="32"/>
                <w:szCs w:val="32"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 w:rsidRPr="00A1397A">
                <w:rPr>
                  <w:b/>
                  <w:i/>
                  <w:sz w:val="32"/>
                  <w:szCs w:val="32"/>
                  <w:lang w:eastAsia="ru-RU"/>
                </w:rPr>
                <w:t>2014 г</w:t>
              </w:r>
            </w:smartTag>
            <w:r w:rsidRPr="00A1397A">
              <w:rPr>
                <w:b/>
                <w:i/>
                <w:sz w:val="32"/>
                <w:szCs w:val="32"/>
                <w:lang w:eastAsia="ru-RU"/>
              </w:rPr>
              <w:t>.</w:t>
            </w:r>
          </w:p>
          <w:p w:rsidR="00753046" w:rsidRPr="001E54FA" w:rsidRDefault="00753046" w:rsidP="00AF64D7">
            <w:pPr>
              <w:pStyle w:val="BodyText"/>
              <w:tabs>
                <w:tab w:val="left" w:pos="142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753046" w:rsidRPr="00234CBD" w:rsidRDefault="00753046" w:rsidP="00CF279A">
      <w:pPr>
        <w:jc w:val="right"/>
        <w:rPr>
          <w:b/>
          <w:sz w:val="20"/>
          <w:szCs w:val="20"/>
        </w:rPr>
      </w:pPr>
    </w:p>
    <w:p w:rsidR="00753046" w:rsidRPr="00234CBD" w:rsidRDefault="00753046" w:rsidP="00CF279A">
      <w:pPr>
        <w:jc w:val="right"/>
        <w:rPr>
          <w:b/>
          <w:sz w:val="20"/>
          <w:szCs w:val="20"/>
        </w:rPr>
      </w:pPr>
      <w:r w:rsidRPr="00234CBD">
        <w:rPr>
          <w:b/>
          <w:sz w:val="20"/>
          <w:szCs w:val="20"/>
        </w:rPr>
        <w:t>Приложение №___ к Решению РСП</w:t>
      </w:r>
    </w:p>
    <w:p w:rsidR="00753046" w:rsidRPr="00234CBD" w:rsidRDefault="00753046" w:rsidP="00CF279A">
      <w:pPr>
        <w:jc w:val="right"/>
        <w:rPr>
          <w:b/>
          <w:sz w:val="20"/>
          <w:szCs w:val="20"/>
        </w:rPr>
      </w:pPr>
      <w:r w:rsidRPr="00234CBD">
        <w:rPr>
          <w:b/>
          <w:sz w:val="20"/>
          <w:szCs w:val="20"/>
        </w:rPr>
        <w:t>МР «Думиничский район» от _____ №_____</w:t>
      </w:r>
    </w:p>
    <w:p w:rsidR="00753046" w:rsidRPr="00234CBD" w:rsidRDefault="00753046" w:rsidP="00CF279A">
      <w:pPr>
        <w:jc w:val="right"/>
        <w:rPr>
          <w:b/>
          <w:sz w:val="20"/>
          <w:szCs w:val="20"/>
        </w:rPr>
      </w:pPr>
    </w:p>
    <w:p w:rsidR="00753046" w:rsidRPr="00234CBD" w:rsidRDefault="00753046" w:rsidP="00CF279A">
      <w:pPr>
        <w:jc w:val="right"/>
        <w:rPr>
          <w:b/>
          <w:sz w:val="20"/>
          <w:szCs w:val="20"/>
        </w:rPr>
      </w:pPr>
    </w:p>
    <w:p w:rsidR="00753046" w:rsidRPr="00234CBD" w:rsidRDefault="00753046" w:rsidP="00CF279A">
      <w:pPr>
        <w:pStyle w:val="Main"/>
        <w:rPr>
          <w:b/>
          <w:sz w:val="20"/>
          <w:szCs w:val="20"/>
        </w:rPr>
      </w:pPr>
      <w:r w:rsidRPr="00234CBD">
        <w:rPr>
          <w:b/>
          <w:sz w:val="20"/>
          <w:szCs w:val="20"/>
        </w:rPr>
        <w:t>Обоснования внесения изменений в Схему территориального планирования Муниципального района «Думиничский район».</w:t>
      </w:r>
    </w:p>
    <w:p w:rsidR="00753046" w:rsidRPr="00234CBD" w:rsidRDefault="00753046" w:rsidP="00CF279A">
      <w:pPr>
        <w:pStyle w:val="Main"/>
        <w:rPr>
          <w:sz w:val="20"/>
          <w:szCs w:val="20"/>
        </w:rPr>
      </w:pPr>
      <w:r w:rsidRPr="00234CBD">
        <w:rPr>
          <w:sz w:val="20"/>
          <w:szCs w:val="20"/>
        </w:rPr>
        <w:t>Необходимость внесения изменений в Схему территориального планирования Муниципального района «Думиничский район» вызвана следующими объективными причинами:</w:t>
      </w:r>
    </w:p>
    <w:p w:rsidR="00753046" w:rsidRPr="00234CBD" w:rsidRDefault="00753046" w:rsidP="00CF279A">
      <w:pPr>
        <w:pStyle w:val="Main"/>
        <w:rPr>
          <w:sz w:val="20"/>
          <w:szCs w:val="20"/>
        </w:rPr>
      </w:pPr>
      <w:r w:rsidRPr="00234CBD">
        <w:rPr>
          <w:sz w:val="20"/>
          <w:szCs w:val="20"/>
        </w:rPr>
        <w:t>-  Планируемым переводом земель из одной категории в другую.</w:t>
      </w:r>
    </w:p>
    <w:p w:rsidR="00753046" w:rsidRPr="00234CBD" w:rsidRDefault="00753046" w:rsidP="005E0352">
      <w:pPr>
        <w:pStyle w:val="Main"/>
        <w:ind w:left="426" w:firstLine="0"/>
        <w:rPr>
          <w:b/>
          <w:i/>
          <w:sz w:val="20"/>
          <w:szCs w:val="20"/>
        </w:rPr>
      </w:pPr>
      <w:r w:rsidRPr="00234CBD">
        <w:rPr>
          <w:b/>
          <w:i/>
          <w:sz w:val="20"/>
          <w:szCs w:val="20"/>
        </w:rPr>
        <w:t>1. Том I. Р</w:t>
      </w:r>
      <w:bookmarkStart w:id="0" w:name="_Toc372190841"/>
      <w:r w:rsidRPr="00234CBD">
        <w:rPr>
          <w:b/>
          <w:i/>
          <w:sz w:val="20"/>
          <w:szCs w:val="20"/>
        </w:rPr>
        <w:t>аздел I.4 Комплексная оценка территории по планировочным ограничениям</w:t>
      </w:r>
      <w:bookmarkEnd w:id="0"/>
      <w:r w:rsidRPr="00234CBD">
        <w:rPr>
          <w:b/>
          <w:i/>
          <w:sz w:val="20"/>
          <w:szCs w:val="20"/>
        </w:rPr>
        <w:t xml:space="preserve">. Подраздел </w:t>
      </w:r>
      <w:bookmarkStart w:id="1" w:name="_Toc372190842"/>
      <w:r w:rsidRPr="00234CBD">
        <w:rPr>
          <w:b/>
          <w:i/>
          <w:sz w:val="20"/>
          <w:szCs w:val="20"/>
        </w:rPr>
        <w:t>I.4.1. Планировочные природоохранные ограничения</w:t>
      </w:r>
      <w:bookmarkEnd w:id="1"/>
      <w:r w:rsidRPr="00234CBD">
        <w:rPr>
          <w:b/>
          <w:i/>
          <w:sz w:val="20"/>
          <w:szCs w:val="20"/>
        </w:rPr>
        <w:t>.</w:t>
      </w:r>
      <w:bookmarkStart w:id="2" w:name="_Toc372190844"/>
    </w:p>
    <w:p w:rsidR="00753046" w:rsidRPr="00234CBD" w:rsidRDefault="00753046" w:rsidP="004F2C7E">
      <w:pPr>
        <w:pStyle w:val="Main"/>
        <w:rPr>
          <w:bCs/>
          <w:i/>
          <w:sz w:val="20"/>
          <w:szCs w:val="20"/>
        </w:rPr>
      </w:pPr>
      <w:r w:rsidRPr="00234CBD">
        <w:rPr>
          <w:b/>
          <w:bCs/>
          <w:sz w:val="20"/>
          <w:szCs w:val="20"/>
        </w:rPr>
        <w:t>Водоохранные зоны и прибрежные полосы водных объектов</w:t>
      </w:r>
      <w:r w:rsidRPr="00234CBD">
        <w:rPr>
          <w:bCs/>
          <w:sz w:val="20"/>
          <w:szCs w:val="20"/>
        </w:rPr>
        <w:t xml:space="preserve"> </w:t>
      </w:r>
      <w:r w:rsidRPr="00234CBD">
        <w:rPr>
          <w:bCs/>
          <w:i/>
          <w:sz w:val="20"/>
          <w:szCs w:val="20"/>
        </w:rPr>
        <w:t>изложить в следующей редакции:</w:t>
      </w:r>
      <w:bookmarkEnd w:id="2"/>
    </w:p>
    <w:p w:rsidR="00753046" w:rsidRPr="00234CBD" w:rsidRDefault="00753046" w:rsidP="004F2C7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4CBD">
        <w:rPr>
          <w:rFonts w:ascii="Times New Roman" w:hAnsi="Times New Roman" w:cs="Times New Roman"/>
        </w:rPr>
        <w:t>В соответствии с Водным кодексом РФ водоохранными зонами являются территории, которые примыкают к береговой линии морей, рек, ручьев, каналов, озер, водохранилищ и на которых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для сохранения среды обитания водных биологических ресурсов и других объектов животного и растительного мира.</w:t>
      </w:r>
    </w:p>
    <w:p w:rsidR="00753046" w:rsidRPr="00234CBD" w:rsidRDefault="00753046" w:rsidP="004F2C7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4CBD">
        <w:rPr>
          <w:rFonts w:ascii="Times New Roman" w:hAnsi="Times New Roman" w:cs="Times New Roman"/>
        </w:rPr>
        <w:t>В границах водоохранных зон устанавливаются прибрежные защитные полосы, на территории которых вводятся дополнительные ограничения хозяйственной и иной деятельности.</w:t>
      </w:r>
    </w:p>
    <w:p w:rsidR="00753046" w:rsidRPr="00234CBD" w:rsidRDefault="00753046" w:rsidP="004F2C7E">
      <w:pPr>
        <w:spacing w:line="360" w:lineRule="auto"/>
        <w:ind w:firstLine="709"/>
        <w:jc w:val="both"/>
        <w:rPr>
          <w:sz w:val="20"/>
          <w:szCs w:val="20"/>
        </w:rPr>
      </w:pPr>
      <w:r w:rsidRPr="00234CBD">
        <w:rPr>
          <w:sz w:val="20"/>
          <w:szCs w:val="20"/>
        </w:rPr>
        <w:t>Ширина водоохраной зоны рек или ручьев устанавливается от истока и в зависимости от протяженности водных объектов:</w:t>
      </w:r>
    </w:p>
    <w:p w:rsidR="00753046" w:rsidRPr="00234CBD" w:rsidRDefault="00753046" w:rsidP="004F2C7E">
      <w:pPr>
        <w:spacing w:line="360" w:lineRule="auto"/>
        <w:ind w:firstLine="709"/>
        <w:jc w:val="both"/>
        <w:rPr>
          <w:sz w:val="20"/>
          <w:szCs w:val="20"/>
        </w:rPr>
      </w:pPr>
      <w:r w:rsidRPr="00234CBD">
        <w:rPr>
          <w:sz w:val="20"/>
          <w:szCs w:val="20"/>
        </w:rPr>
        <w:t xml:space="preserve">- для рек и ручьев длиной менее </w:t>
      </w:r>
      <w:smartTag w:uri="urn:schemas-microsoft-com:office:smarttags" w:element="metricconverter">
        <w:smartTagPr>
          <w:attr w:name="ProductID" w:val="10 км"/>
        </w:smartTagPr>
        <w:r w:rsidRPr="00234CBD">
          <w:rPr>
            <w:sz w:val="20"/>
            <w:szCs w:val="20"/>
          </w:rPr>
          <w:t>10 км</w:t>
        </w:r>
      </w:smartTag>
      <w:r w:rsidRPr="00234CBD">
        <w:rPr>
          <w:sz w:val="20"/>
          <w:szCs w:val="20"/>
        </w:rPr>
        <w:t xml:space="preserve"> – в размере </w:t>
      </w:r>
      <w:smartTag w:uri="urn:schemas-microsoft-com:office:smarttags" w:element="metricconverter">
        <w:smartTagPr>
          <w:attr w:name="ProductID" w:val="50 метров"/>
        </w:smartTagPr>
        <w:r w:rsidRPr="00234CBD">
          <w:rPr>
            <w:sz w:val="20"/>
            <w:szCs w:val="20"/>
          </w:rPr>
          <w:t>50 метров</w:t>
        </w:r>
      </w:smartTag>
      <w:r w:rsidRPr="00234CBD">
        <w:rPr>
          <w:sz w:val="20"/>
          <w:szCs w:val="20"/>
        </w:rPr>
        <w:t>;</w:t>
      </w:r>
    </w:p>
    <w:p w:rsidR="00753046" w:rsidRPr="00234CBD" w:rsidRDefault="00753046" w:rsidP="004F2C7E">
      <w:pPr>
        <w:spacing w:line="360" w:lineRule="auto"/>
        <w:ind w:firstLine="709"/>
        <w:jc w:val="both"/>
        <w:rPr>
          <w:sz w:val="20"/>
          <w:szCs w:val="20"/>
        </w:rPr>
      </w:pPr>
      <w:r w:rsidRPr="00234CBD">
        <w:rPr>
          <w:sz w:val="20"/>
          <w:szCs w:val="20"/>
        </w:rPr>
        <w:t xml:space="preserve">- от </w:t>
      </w:r>
      <w:smartTag w:uri="urn:schemas-microsoft-com:office:smarttags" w:element="metricconverter">
        <w:smartTagPr>
          <w:attr w:name="ProductID" w:val="10 км"/>
        </w:smartTagPr>
        <w:r w:rsidRPr="00234CBD">
          <w:rPr>
            <w:sz w:val="20"/>
            <w:szCs w:val="20"/>
          </w:rPr>
          <w:t>10 км</w:t>
        </w:r>
      </w:smartTag>
      <w:r w:rsidRPr="00234CBD">
        <w:rPr>
          <w:sz w:val="20"/>
          <w:szCs w:val="20"/>
        </w:rPr>
        <w:t xml:space="preserve"> до </w:t>
      </w:r>
      <w:smartTag w:uri="urn:schemas-microsoft-com:office:smarttags" w:element="metricconverter">
        <w:smartTagPr>
          <w:attr w:name="ProductID" w:val="50 км"/>
        </w:smartTagPr>
        <w:r w:rsidRPr="00234CBD">
          <w:rPr>
            <w:sz w:val="20"/>
            <w:szCs w:val="20"/>
          </w:rPr>
          <w:t>50 км</w:t>
        </w:r>
      </w:smartTag>
      <w:r w:rsidRPr="00234CBD">
        <w:rPr>
          <w:sz w:val="20"/>
          <w:szCs w:val="20"/>
        </w:rPr>
        <w:t xml:space="preserve"> - в размере </w:t>
      </w:r>
      <w:smartTag w:uri="urn:schemas-microsoft-com:office:smarttags" w:element="metricconverter">
        <w:smartTagPr>
          <w:attr w:name="ProductID" w:val="100 метров"/>
        </w:smartTagPr>
        <w:r w:rsidRPr="00234CBD">
          <w:rPr>
            <w:sz w:val="20"/>
            <w:szCs w:val="20"/>
          </w:rPr>
          <w:t>100 метров</w:t>
        </w:r>
      </w:smartTag>
      <w:r w:rsidRPr="00234CBD">
        <w:rPr>
          <w:sz w:val="20"/>
          <w:szCs w:val="20"/>
        </w:rPr>
        <w:t>;</w:t>
      </w:r>
    </w:p>
    <w:p w:rsidR="00753046" w:rsidRPr="00234CBD" w:rsidRDefault="00753046" w:rsidP="004F2C7E">
      <w:pPr>
        <w:spacing w:line="360" w:lineRule="auto"/>
        <w:ind w:firstLine="709"/>
        <w:jc w:val="both"/>
        <w:rPr>
          <w:sz w:val="20"/>
          <w:szCs w:val="20"/>
        </w:rPr>
      </w:pPr>
      <w:r w:rsidRPr="00234CBD">
        <w:rPr>
          <w:sz w:val="20"/>
          <w:szCs w:val="20"/>
        </w:rPr>
        <w:t xml:space="preserve">- от </w:t>
      </w:r>
      <w:smartTag w:uri="urn:schemas-microsoft-com:office:smarttags" w:element="metricconverter">
        <w:smartTagPr>
          <w:attr w:name="ProductID" w:val="50 км"/>
        </w:smartTagPr>
        <w:r w:rsidRPr="00234CBD">
          <w:rPr>
            <w:sz w:val="20"/>
            <w:szCs w:val="20"/>
          </w:rPr>
          <w:t>50 км</w:t>
        </w:r>
      </w:smartTag>
      <w:r w:rsidRPr="00234CBD">
        <w:rPr>
          <w:sz w:val="20"/>
          <w:szCs w:val="20"/>
        </w:rPr>
        <w:t xml:space="preserve"> и более - в размере </w:t>
      </w:r>
      <w:smartTag w:uri="urn:schemas-microsoft-com:office:smarttags" w:element="metricconverter">
        <w:smartTagPr>
          <w:attr w:name="ProductID" w:val="200 метров"/>
        </w:smartTagPr>
        <w:r w:rsidRPr="00234CBD">
          <w:rPr>
            <w:sz w:val="20"/>
            <w:szCs w:val="20"/>
          </w:rPr>
          <w:t>200 метров</w:t>
        </w:r>
      </w:smartTag>
      <w:r w:rsidRPr="00234CBD">
        <w:rPr>
          <w:sz w:val="20"/>
          <w:szCs w:val="20"/>
        </w:rPr>
        <w:t>.</w:t>
      </w:r>
    </w:p>
    <w:p w:rsidR="00753046" w:rsidRPr="00234CBD" w:rsidRDefault="00753046" w:rsidP="004F2C7E">
      <w:pPr>
        <w:spacing w:line="360" w:lineRule="auto"/>
        <w:ind w:firstLine="709"/>
        <w:jc w:val="both"/>
        <w:rPr>
          <w:sz w:val="20"/>
          <w:szCs w:val="20"/>
        </w:rPr>
      </w:pPr>
      <w:r w:rsidRPr="00234CBD">
        <w:rPr>
          <w:sz w:val="20"/>
          <w:szCs w:val="20"/>
        </w:rPr>
        <w:t xml:space="preserve">Для реки (ручья) протяженностью менее </w:t>
      </w:r>
      <w:smartTag w:uri="urn:schemas-microsoft-com:office:smarttags" w:element="metricconverter">
        <w:smartTagPr>
          <w:attr w:name="ProductID" w:val="10 км"/>
        </w:smartTagPr>
        <w:r w:rsidRPr="00234CBD">
          <w:rPr>
            <w:sz w:val="20"/>
            <w:szCs w:val="20"/>
          </w:rPr>
          <w:t>10 км</w:t>
        </w:r>
      </w:smartTag>
      <w:r w:rsidRPr="00234CBD">
        <w:rPr>
          <w:sz w:val="20"/>
          <w:szCs w:val="20"/>
        </w:rPr>
        <w:t xml:space="preserve"> от истока до устья водоохранная зона совпадает с прибрежной защитной полосой. Радиус водоохранной зоны для истоков реки (ручья) устанавливается в размере </w:t>
      </w:r>
      <w:smartTag w:uri="urn:schemas-microsoft-com:office:smarttags" w:element="metricconverter">
        <w:smartTagPr>
          <w:attr w:name="ProductID" w:val="50 метров"/>
        </w:smartTagPr>
        <w:r w:rsidRPr="00234CBD">
          <w:rPr>
            <w:sz w:val="20"/>
            <w:szCs w:val="20"/>
          </w:rPr>
          <w:t>50 метров</w:t>
        </w:r>
      </w:smartTag>
      <w:r w:rsidRPr="00234CBD">
        <w:rPr>
          <w:sz w:val="20"/>
          <w:szCs w:val="20"/>
        </w:rPr>
        <w:t>.</w:t>
      </w:r>
    </w:p>
    <w:p w:rsidR="00753046" w:rsidRPr="00234CBD" w:rsidRDefault="00753046" w:rsidP="004F2C7E">
      <w:pPr>
        <w:spacing w:line="360" w:lineRule="auto"/>
        <w:rPr>
          <w:sz w:val="20"/>
          <w:szCs w:val="20"/>
        </w:rPr>
      </w:pPr>
      <w:r w:rsidRPr="00234CBD">
        <w:rPr>
          <w:sz w:val="20"/>
          <w:szCs w:val="20"/>
        </w:rPr>
        <w:t xml:space="preserve">Ширина водоохранной зоны озера, водохранилища (за исключением озера, расположенного внутри болота, или озера, водохранилища с акваторией менее 0,5 км²) устанавливается в размере </w:t>
      </w:r>
      <w:smartTag w:uri="urn:schemas-microsoft-com:office:smarttags" w:element="metricconverter">
        <w:smartTagPr>
          <w:attr w:name="ProductID" w:val="50 метров"/>
        </w:smartTagPr>
        <w:r w:rsidRPr="00234CBD">
          <w:rPr>
            <w:sz w:val="20"/>
            <w:szCs w:val="20"/>
          </w:rPr>
          <w:t>50 метров</w:t>
        </w:r>
      </w:smartTag>
      <w:r w:rsidRPr="00234CBD">
        <w:rPr>
          <w:sz w:val="20"/>
          <w:szCs w:val="20"/>
        </w:rPr>
        <w:t>. Ширина водоохранной зоны водохранилища, расположенного на водотоке, устанавливается равной ширине водоохранной зоны этого водотока.</w:t>
      </w:r>
    </w:p>
    <w:p w:rsidR="00753046" w:rsidRPr="00234CBD" w:rsidRDefault="00753046" w:rsidP="004F2C7E">
      <w:pPr>
        <w:pStyle w:val="Main"/>
        <w:rPr>
          <w:sz w:val="20"/>
          <w:szCs w:val="20"/>
        </w:rPr>
      </w:pPr>
    </w:p>
    <w:p w:rsidR="00753046" w:rsidRPr="00234CBD" w:rsidRDefault="00753046" w:rsidP="004F2C7E">
      <w:pPr>
        <w:pStyle w:val="Main"/>
        <w:rPr>
          <w:sz w:val="20"/>
          <w:szCs w:val="20"/>
        </w:rPr>
      </w:pPr>
      <w:r w:rsidRPr="00234CBD">
        <w:rPr>
          <w:sz w:val="20"/>
          <w:szCs w:val="20"/>
        </w:rPr>
        <w:t xml:space="preserve">В таблице № 1.4.1 представлен перечень рек Думиничского района протяженностью более </w:t>
      </w:r>
      <w:smartTag w:uri="urn:schemas-microsoft-com:office:smarttags" w:element="metricconverter">
        <w:smartTagPr>
          <w:attr w:name="ProductID" w:val="10 км"/>
        </w:smartTagPr>
        <w:r w:rsidRPr="00234CBD">
          <w:rPr>
            <w:sz w:val="20"/>
            <w:szCs w:val="20"/>
          </w:rPr>
          <w:t>10 км</w:t>
        </w:r>
      </w:smartTag>
      <w:r w:rsidRPr="00234CBD">
        <w:rPr>
          <w:sz w:val="20"/>
          <w:szCs w:val="20"/>
        </w:rPr>
        <w:t xml:space="preserve"> и размерами водоохранных зон, прибрежных защитных и береговых полос. </w:t>
      </w:r>
    </w:p>
    <w:p w:rsidR="00753046" w:rsidRPr="00234CBD" w:rsidRDefault="00753046" w:rsidP="004F2C7E">
      <w:pPr>
        <w:pStyle w:val="Main"/>
        <w:ind w:firstLine="0"/>
        <w:jc w:val="right"/>
        <w:rPr>
          <w:sz w:val="20"/>
          <w:szCs w:val="20"/>
        </w:rPr>
      </w:pPr>
      <w:r w:rsidRPr="00234CBD">
        <w:rPr>
          <w:sz w:val="20"/>
          <w:szCs w:val="20"/>
        </w:rPr>
        <w:t>Таблица № 1.4.1</w:t>
      </w:r>
    </w:p>
    <w:tbl>
      <w:tblPr>
        <w:tblW w:w="91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5"/>
        <w:gridCol w:w="1322"/>
        <w:gridCol w:w="903"/>
        <w:gridCol w:w="17"/>
        <w:gridCol w:w="1635"/>
        <w:gridCol w:w="9"/>
        <w:gridCol w:w="1644"/>
        <w:gridCol w:w="1584"/>
        <w:gridCol w:w="6"/>
        <w:gridCol w:w="1466"/>
        <w:gridCol w:w="12"/>
      </w:tblGrid>
      <w:tr w:rsidR="00753046" w:rsidRPr="00234CBD" w:rsidTr="00A5572C">
        <w:trPr>
          <w:cantSplit/>
          <w:jc w:val="center"/>
        </w:trPr>
        <w:tc>
          <w:tcPr>
            <w:tcW w:w="535" w:type="dxa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№ п/п</w:t>
            </w:r>
          </w:p>
        </w:tc>
        <w:tc>
          <w:tcPr>
            <w:tcW w:w="1322" w:type="dxa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Название реки</w:t>
            </w:r>
          </w:p>
        </w:tc>
        <w:tc>
          <w:tcPr>
            <w:tcW w:w="920" w:type="dxa"/>
            <w:gridSpan w:val="2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Общая длина реки, км</w:t>
            </w:r>
          </w:p>
        </w:tc>
        <w:tc>
          <w:tcPr>
            <w:tcW w:w="1644" w:type="dxa"/>
            <w:gridSpan w:val="2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Граница участка реки на местности</w:t>
            </w:r>
          </w:p>
        </w:tc>
        <w:tc>
          <w:tcPr>
            <w:tcW w:w="1644" w:type="dxa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Ширина водоозранной зоны, м</w:t>
            </w:r>
          </w:p>
        </w:tc>
        <w:tc>
          <w:tcPr>
            <w:tcW w:w="1590" w:type="dxa"/>
            <w:gridSpan w:val="2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Ширина прибрежной защитной полосы, м</w:t>
            </w:r>
          </w:p>
        </w:tc>
        <w:tc>
          <w:tcPr>
            <w:tcW w:w="1478" w:type="dxa"/>
            <w:gridSpan w:val="2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Ширина береговой полосы, м</w:t>
            </w:r>
          </w:p>
        </w:tc>
      </w:tr>
      <w:tr w:rsidR="00753046" w:rsidRPr="00234CBD" w:rsidTr="00A5572C">
        <w:trPr>
          <w:jc w:val="center"/>
        </w:trPr>
        <w:tc>
          <w:tcPr>
            <w:tcW w:w="535" w:type="dxa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  <w:lang w:val="en-US"/>
              </w:rPr>
            </w:pPr>
            <w:r w:rsidRPr="00234CBD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322" w:type="dxa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  <w:lang w:val="en-US"/>
              </w:rPr>
            </w:pPr>
            <w:r w:rsidRPr="00234CBD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920" w:type="dxa"/>
            <w:gridSpan w:val="2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  <w:lang w:val="en-US"/>
              </w:rPr>
            </w:pPr>
            <w:r w:rsidRPr="00234CBD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644" w:type="dxa"/>
            <w:gridSpan w:val="2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644" w:type="dxa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5</w:t>
            </w:r>
          </w:p>
        </w:tc>
        <w:tc>
          <w:tcPr>
            <w:tcW w:w="1590" w:type="dxa"/>
            <w:gridSpan w:val="2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6</w:t>
            </w:r>
          </w:p>
        </w:tc>
        <w:tc>
          <w:tcPr>
            <w:tcW w:w="1478" w:type="dxa"/>
            <w:gridSpan w:val="2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7</w:t>
            </w:r>
          </w:p>
        </w:tc>
      </w:tr>
      <w:tr w:rsidR="00753046" w:rsidRPr="00234CBD" w:rsidTr="009E7595">
        <w:trPr>
          <w:trHeight w:val="550"/>
          <w:jc w:val="center"/>
        </w:trPr>
        <w:tc>
          <w:tcPr>
            <w:tcW w:w="535" w:type="dxa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1</w:t>
            </w:r>
          </w:p>
        </w:tc>
        <w:tc>
          <w:tcPr>
            <w:tcW w:w="1322" w:type="dxa"/>
            <w:vAlign w:val="center"/>
          </w:tcPr>
          <w:p w:rsidR="00753046" w:rsidRPr="00234CBD" w:rsidRDefault="00753046" w:rsidP="00A5572C">
            <w:pPr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Бобровка</w:t>
            </w:r>
          </w:p>
        </w:tc>
        <w:tc>
          <w:tcPr>
            <w:tcW w:w="920" w:type="dxa"/>
            <w:gridSpan w:val="2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16</w:t>
            </w:r>
          </w:p>
        </w:tc>
        <w:tc>
          <w:tcPr>
            <w:tcW w:w="1644" w:type="dxa"/>
            <w:gridSpan w:val="2"/>
          </w:tcPr>
          <w:p w:rsidR="00753046" w:rsidRPr="00234CBD" w:rsidRDefault="00753046" w:rsidP="009E7595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-от истока до устья</w:t>
            </w:r>
          </w:p>
        </w:tc>
        <w:tc>
          <w:tcPr>
            <w:tcW w:w="1644" w:type="dxa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</w:p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100</w:t>
            </w:r>
          </w:p>
        </w:tc>
        <w:tc>
          <w:tcPr>
            <w:tcW w:w="1590" w:type="dxa"/>
            <w:gridSpan w:val="2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</w:p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50</w:t>
            </w:r>
          </w:p>
          <w:p w:rsidR="00753046" w:rsidRPr="00234CBD" w:rsidRDefault="00753046" w:rsidP="00675935">
            <w:pPr>
              <w:rPr>
                <w:sz w:val="20"/>
                <w:szCs w:val="20"/>
              </w:rPr>
            </w:pPr>
          </w:p>
        </w:tc>
        <w:tc>
          <w:tcPr>
            <w:tcW w:w="1478" w:type="dxa"/>
            <w:gridSpan w:val="2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</w:p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20</w:t>
            </w:r>
          </w:p>
          <w:p w:rsidR="00753046" w:rsidRPr="00234CBD" w:rsidRDefault="00753046" w:rsidP="00675935">
            <w:pPr>
              <w:rPr>
                <w:sz w:val="20"/>
                <w:szCs w:val="20"/>
              </w:rPr>
            </w:pPr>
          </w:p>
        </w:tc>
      </w:tr>
      <w:tr w:rsidR="00753046" w:rsidRPr="00234CBD" w:rsidTr="00A5572C">
        <w:trPr>
          <w:jc w:val="center"/>
        </w:trPr>
        <w:tc>
          <w:tcPr>
            <w:tcW w:w="535" w:type="dxa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2</w:t>
            </w:r>
          </w:p>
        </w:tc>
        <w:tc>
          <w:tcPr>
            <w:tcW w:w="1322" w:type="dxa"/>
            <w:vAlign w:val="center"/>
          </w:tcPr>
          <w:p w:rsidR="00753046" w:rsidRPr="00234CBD" w:rsidRDefault="00753046" w:rsidP="00A5572C">
            <w:pPr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Брынь</w:t>
            </w:r>
          </w:p>
        </w:tc>
        <w:tc>
          <w:tcPr>
            <w:tcW w:w="920" w:type="dxa"/>
            <w:gridSpan w:val="2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69</w:t>
            </w:r>
          </w:p>
        </w:tc>
        <w:tc>
          <w:tcPr>
            <w:tcW w:w="1644" w:type="dxa"/>
            <w:gridSpan w:val="2"/>
          </w:tcPr>
          <w:p w:rsidR="00753046" w:rsidRPr="00234CBD" w:rsidRDefault="00753046" w:rsidP="009E7595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-от истока до устья</w:t>
            </w:r>
          </w:p>
        </w:tc>
        <w:tc>
          <w:tcPr>
            <w:tcW w:w="1644" w:type="dxa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</w:p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200</w:t>
            </w:r>
          </w:p>
        </w:tc>
        <w:tc>
          <w:tcPr>
            <w:tcW w:w="1590" w:type="dxa"/>
            <w:gridSpan w:val="2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</w:p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50</w:t>
            </w:r>
          </w:p>
          <w:p w:rsidR="00753046" w:rsidRPr="00234CBD" w:rsidRDefault="00753046" w:rsidP="00675935">
            <w:pPr>
              <w:rPr>
                <w:sz w:val="20"/>
                <w:szCs w:val="20"/>
              </w:rPr>
            </w:pPr>
          </w:p>
        </w:tc>
        <w:tc>
          <w:tcPr>
            <w:tcW w:w="1478" w:type="dxa"/>
            <w:gridSpan w:val="2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</w:p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20</w:t>
            </w:r>
          </w:p>
          <w:p w:rsidR="00753046" w:rsidRPr="00234CBD" w:rsidRDefault="00753046" w:rsidP="00675935">
            <w:pPr>
              <w:rPr>
                <w:sz w:val="20"/>
                <w:szCs w:val="20"/>
              </w:rPr>
            </w:pPr>
          </w:p>
        </w:tc>
      </w:tr>
      <w:tr w:rsidR="00753046" w:rsidRPr="00234CBD" w:rsidTr="00A5572C">
        <w:trPr>
          <w:jc w:val="center"/>
        </w:trPr>
        <w:tc>
          <w:tcPr>
            <w:tcW w:w="535" w:type="dxa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  <w:vAlign w:val="center"/>
          </w:tcPr>
          <w:p w:rsidR="00753046" w:rsidRPr="00234CBD" w:rsidRDefault="00753046" w:rsidP="00A5572C">
            <w:pPr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Вертинка</w:t>
            </w:r>
          </w:p>
        </w:tc>
        <w:tc>
          <w:tcPr>
            <w:tcW w:w="920" w:type="dxa"/>
            <w:gridSpan w:val="2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18</w:t>
            </w:r>
          </w:p>
        </w:tc>
        <w:tc>
          <w:tcPr>
            <w:tcW w:w="1644" w:type="dxa"/>
            <w:gridSpan w:val="2"/>
          </w:tcPr>
          <w:p w:rsidR="00753046" w:rsidRPr="00234CBD" w:rsidRDefault="00753046" w:rsidP="009E7595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-от истока до устья</w:t>
            </w:r>
          </w:p>
        </w:tc>
        <w:tc>
          <w:tcPr>
            <w:tcW w:w="1644" w:type="dxa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</w:p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100</w:t>
            </w:r>
          </w:p>
        </w:tc>
        <w:tc>
          <w:tcPr>
            <w:tcW w:w="1590" w:type="dxa"/>
            <w:gridSpan w:val="2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</w:p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50</w:t>
            </w:r>
          </w:p>
          <w:p w:rsidR="00753046" w:rsidRPr="00234CBD" w:rsidRDefault="00753046" w:rsidP="00C9450A">
            <w:pPr>
              <w:rPr>
                <w:sz w:val="20"/>
                <w:szCs w:val="20"/>
              </w:rPr>
            </w:pPr>
          </w:p>
        </w:tc>
        <w:tc>
          <w:tcPr>
            <w:tcW w:w="1478" w:type="dxa"/>
            <w:gridSpan w:val="2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</w:p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20</w:t>
            </w:r>
          </w:p>
          <w:p w:rsidR="00753046" w:rsidRPr="00234CBD" w:rsidRDefault="00753046" w:rsidP="00C9450A">
            <w:pPr>
              <w:rPr>
                <w:sz w:val="20"/>
                <w:szCs w:val="20"/>
              </w:rPr>
            </w:pPr>
          </w:p>
        </w:tc>
      </w:tr>
      <w:tr w:rsidR="00753046" w:rsidRPr="00234CBD" w:rsidTr="00A5572C">
        <w:trPr>
          <w:jc w:val="center"/>
        </w:trPr>
        <w:tc>
          <w:tcPr>
            <w:tcW w:w="535" w:type="dxa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4</w:t>
            </w:r>
          </w:p>
        </w:tc>
        <w:tc>
          <w:tcPr>
            <w:tcW w:w="1322" w:type="dxa"/>
            <w:vAlign w:val="center"/>
          </w:tcPr>
          <w:p w:rsidR="00753046" w:rsidRPr="00234CBD" w:rsidRDefault="00753046" w:rsidP="00A5572C">
            <w:pPr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Драгожань</w:t>
            </w:r>
          </w:p>
        </w:tc>
        <w:tc>
          <w:tcPr>
            <w:tcW w:w="920" w:type="dxa"/>
            <w:gridSpan w:val="2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29</w:t>
            </w:r>
          </w:p>
        </w:tc>
        <w:tc>
          <w:tcPr>
            <w:tcW w:w="1644" w:type="dxa"/>
            <w:gridSpan w:val="2"/>
          </w:tcPr>
          <w:p w:rsidR="00753046" w:rsidRPr="00234CBD" w:rsidRDefault="00753046" w:rsidP="009E7595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-от истока до устья</w:t>
            </w:r>
          </w:p>
        </w:tc>
        <w:tc>
          <w:tcPr>
            <w:tcW w:w="1644" w:type="dxa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</w:p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100</w:t>
            </w:r>
          </w:p>
        </w:tc>
        <w:tc>
          <w:tcPr>
            <w:tcW w:w="1590" w:type="dxa"/>
            <w:gridSpan w:val="2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</w:p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50</w:t>
            </w:r>
          </w:p>
          <w:p w:rsidR="00753046" w:rsidRPr="00234CBD" w:rsidRDefault="00753046" w:rsidP="009A7A1B">
            <w:pPr>
              <w:rPr>
                <w:sz w:val="20"/>
                <w:szCs w:val="20"/>
              </w:rPr>
            </w:pPr>
          </w:p>
        </w:tc>
        <w:tc>
          <w:tcPr>
            <w:tcW w:w="1478" w:type="dxa"/>
            <w:gridSpan w:val="2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</w:p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20</w:t>
            </w:r>
          </w:p>
          <w:p w:rsidR="00753046" w:rsidRPr="00234CBD" w:rsidRDefault="00753046" w:rsidP="009A7A1B">
            <w:pPr>
              <w:rPr>
                <w:sz w:val="20"/>
                <w:szCs w:val="20"/>
              </w:rPr>
            </w:pPr>
          </w:p>
        </w:tc>
      </w:tr>
      <w:tr w:rsidR="00753046" w:rsidRPr="00234CBD" w:rsidTr="00A5572C">
        <w:trPr>
          <w:gridAfter w:val="1"/>
          <w:wAfter w:w="12" w:type="dxa"/>
          <w:jc w:val="center"/>
        </w:trPr>
        <w:tc>
          <w:tcPr>
            <w:tcW w:w="535" w:type="dxa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  <w:vAlign w:val="center"/>
          </w:tcPr>
          <w:p w:rsidR="00753046" w:rsidRPr="00234CBD" w:rsidRDefault="00753046" w:rsidP="00A5572C">
            <w:pPr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Жиздра</w:t>
            </w:r>
          </w:p>
        </w:tc>
        <w:tc>
          <w:tcPr>
            <w:tcW w:w="903" w:type="dxa"/>
            <w:tcBorders>
              <w:bottom w:val="nil"/>
            </w:tcBorders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223</w:t>
            </w:r>
          </w:p>
        </w:tc>
        <w:tc>
          <w:tcPr>
            <w:tcW w:w="1652" w:type="dxa"/>
            <w:gridSpan w:val="2"/>
            <w:tcBorders>
              <w:bottom w:val="nil"/>
            </w:tcBorders>
          </w:tcPr>
          <w:p w:rsidR="00753046" w:rsidRPr="00234CBD" w:rsidRDefault="00753046" w:rsidP="009E7595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-от истока до устья</w:t>
            </w:r>
          </w:p>
        </w:tc>
        <w:tc>
          <w:tcPr>
            <w:tcW w:w="1653" w:type="dxa"/>
            <w:gridSpan w:val="2"/>
            <w:tcBorders>
              <w:bottom w:val="nil"/>
            </w:tcBorders>
          </w:tcPr>
          <w:p w:rsidR="00753046" w:rsidRPr="00234CBD" w:rsidRDefault="00753046" w:rsidP="009E7595">
            <w:pPr>
              <w:jc w:val="center"/>
              <w:rPr>
                <w:sz w:val="20"/>
                <w:szCs w:val="20"/>
              </w:rPr>
            </w:pPr>
          </w:p>
          <w:p w:rsidR="00753046" w:rsidRPr="00234CBD" w:rsidRDefault="00753046" w:rsidP="009E7595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200</w:t>
            </w:r>
          </w:p>
        </w:tc>
        <w:tc>
          <w:tcPr>
            <w:tcW w:w="1584" w:type="dxa"/>
            <w:tcBorders>
              <w:bottom w:val="nil"/>
            </w:tcBorders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</w:p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50</w:t>
            </w:r>
          </w:p>
          <w:p w:rsidR="00753046" w:rsidRPr="00234CBD" w:rsidRDefault="00753046" w:rsidP="009A7A1B">
            <w:pPr>
              <w:rPr>
                <w:sz w:val="20"/>
                <w:szCs w:val="20"/>
              </w:rPr>
            </w:pPr>
          </w:p>
        </w:tc>
        <w:tc>
          <w:tcPr>
            <w:tcW w:w="1472" w:type="dxa"/>
            <w:gridSpan w:val="2"/>
            <w:tcBorders>
              <w:bottom w:val="nil"/>
            </w:tcBorders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</w:p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20</w:t>
            </w:r>
          </w:p>
          <w:p w:rsidR="00753046" w:rsidRPr="00234CBD" w:rsidRDefault="00753046" w:rsidP="009A7A1B">
            <w:pPr>
              <w:rPr>
                <w:sz w:val="20"/>
                <w:szCs w:val="20"/>
              </w:rPr>
            </w:pPr>
          </w:p>
        </w:tc>
      </w:tr>
      <w:tr w:rsidR="00753046" w:rsidRPr="00234CBD" w:rsidTr="00A5572C">
        <w:trPr>
          <w:jc w:val="center"/>
        </w:trPr>
        <w:tc>
          <w:tcPr>
            <w:tcW w:w="535" w:type="dxa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7</w:t>
            </w:r>
          </w:p>
        </w:tc>
        <w:tc>
          <w:tcPr>
            <w:tcW w:w="1322" w:type="dxa"/>
            <w:vAlign w:val="center"/>
          </w:tcPr>
          <w:p w:rsidR="00753046" w:rsidRPr="00234CBD" w:rsidRDefault="00753046" w:rsidP="00A5572C">
            <w:pPr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Которянка</w:t>
            </w:r>
          </w:p>
        </w:tc>
        <w:tc>
          <w:tcPr>
            <w:tcW w:w="920" w:type="dxa"/>
            <w:gridSpan w:val="2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26</w:t>
            </w:r>
          </w:p>
        </w:tc>
        <w:tc>
          <w:tcPr>
            <w:tcW w:w="1644" w:type="dxa"/>
            <w:gridSpan w:val="2"/>
          </w:tcPr>
          <w:p w:rsidR="00753046" w:rsidRPr="00234CBD" w:rsidRDefault="00753046" w:rsidP="009E7595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-от истока до устья</w:t>
            </w:r>
          </w:p>
        </w:tc>
        <w:tc>
          <w:tcPr>
            <w:tcW w:w="1644" w:type="dxa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</w:p>
          <w:p w:rsidR="00753046" w:rsidRPr="00234CBD" w:rsidRDefault="00753046" w:rsidP="009A7A1B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100</w:t>
            </w:r>
          </w:p>
        </w:tc>
        <w:tc>
          <w:tcPr>
            <w:tcW w:w="1590" w:type="dxa"/>
            <w:gridSpan w:val="2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</w:p>
          <w:p w:rsidR="00753046" w:rsidRPr="00234CBD" w:rsidRDefault="00753046" w:rsidP="009A7A1B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50</w:t>
            </w:r>
          </w:p>
        </w:tc>
        <w:tc>
          <w:tcPr>
            <w:tcW w:w="1478" w:type="dxa"/>
            <w:gridSpan w:val="2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</w:p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20</w:t>
            </w:r>
          </w:p>
          <w:p w:rsidR="00753046" w:rsidRPr="00234CBD" w:rsidRDefault="00753046" w:rsidP="009A7A1B">
            <w:pPr>
              <w:rPr>
                <w:sz w:val="20"/>
                <w:szCs w:val="20"/>
              </w:rPr>
            </w:pPr>
          </w:p>
        </w:tc>
      </w:tr>
      <w:tr w:rsidR="00753046" w:rsidRPr="00234CBD" w:rsidTr="00A5572C">
        <w:trPr>
          <w:jc w:val="center"/>
        </w:trPr>
        <w:tc>
          <w:tcPr>
            <w:tcW w:w="535" w:type="dxa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8</w:t>
            </w:r>
          </w:p>
        </w:tc>
        <w:tc>
          <w:tcPr>
            <w:tcW w:w="1322" w:type="dxa"/>
            <w:vAlign w:val="center"/>
          </w:tcPr>
          <w:p w:rsidR="00753046" w:rsidRPr="00234CBD" w:rsidRDefault="00753046" w:rsidP="00A5572C">
            <w:pPr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Коща</w:t>
            </w:r>
          </w:p>
        </w:tc>
        <w:tc>
          <w:tcPr>
            <w:tcW w:w="920" w:type="dxa"/>
            <w:gridSpan w:val="2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27</w:t>
            </w:r>
          </w:p>
        </w:tc>
        <w:tc>
          <w:tcPr>
            <w:tcW w:w="1644" w:type="dxa"/>
            <w:gridSpan w:val="2"/>
          </w:tcPr>
          <w:p w:rsidR="00753046" w:rsidRPr="00234CBD" w:rsidRDefault="00753046" w:rsidP="009E7595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-от истока до устья</w:t>
            </w:r>
          </w:p>
        </w:tc>
        <w:tc>
          <w:tcPr>
            <w:tcW w:w="1644" w:type="dxa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</w:p>
          <w:p w:rsidR="00753046" w:rsidRPr="00234CBD" w:rsidRDefault="00753046" w:rsidP="008541C0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100</w:t>
            </w:r>
          </w:p>
        </w:tc>
        <w:tc>
          <w:tcPr>
            <w:tcW w:w="1590" w:type="dxa"/>
            <w:gridSpan w:val="2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</w:p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50</w:t>
            </w:r>
          </w:p>
          <w:p w:rsidR="00753046" w:rsidRPr="00234CBD" w:rsidRDefault="00753046" w:rsidP="008541C0">
            <w:pPr>
              <w:rPr>
                <w:sz w:val="20"/>
                <w:szCs w:val="20"/>
              </w:rPr>
            </w:pPr>
          </w:p>
        </w:tc>
        <w:tc>
          <w:tcPr>
            <w:tcW w:w="1478" w:type="dxa"/>
            <w:gridSpan w:val="2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</w:p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20</w:t>
            </w:r>
          </w:p>
          <w:p w:rsidR="00753046" w:rsidRPr="00234CBD" w:rsidRDefault="00753046" w:rsidP="008541C0">
            <w:pPr>
              <w:rPr>
                <w:sz w:val="20"/>
                <w:szCs w:val="20"/>
              </w:rPr>
            </w:pPr>
          </w:p>
        </w:tc>
      </w:tr>
      <w:tr w:rsidR="00753046" w:rsidRPr="00234CBD" w:rsidTr="00A5572C">
        <w:trPr>
          <w:jc w:val="center"/>
        </w:trPr>
        <w:tc>
          <w:tcPr>
            <w:tcW w:w="535" w:type="dxa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9</w:t>
            </w:r>
          </w:p>
        </w:tc>
        <w:tc>
          <w:tcPr>
            <w:tcW w:w="1322" w:type="dxa"/>
            <w:vAlign w:val="center"/>
          </w:tcPr>
          <w:p w:rsidR="00753046" w:rsidRPr="00234CBD" w:rsidRDefault="00753046" w:rsidP="00A5572C">
            <w:pPr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Песочня</w:t>
            </w:r>
          </w:p>
        </w:tc>
        <w:tc>
          <w:tcPr>
            <w:tcW w:w="920" w:type="dxa"/>
            <w:gridSpan w:val="2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11</w:t>
            </w:r>
          </w:p>
        </w:tc>
        <w:tc>
          <w:tcPr>
            <w:tcW w:w="1644" w:type="dxa"/>
            <w:gridSpan w:val="2"/>
          </w:tcPr>
          <w:p w:rsidR="00753046" w:rsidRPr="00234CBD" w:rsidRDefault="00753046" w:rsidP="009E7595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-от истока до устья</w:t>
            </w:r>
          </w:p>
        </w:tc>
        <w:tc>
          <w:tcPr>
            <w:tcW w:w="1644" w:type="dxa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</w:p>
          <w:p w:rsidR="00753046" w:rsidRPr="00234CBD" w:rsidRDefault="00753046" w:rsidP="008541C0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100</w:t>
            </w:r>
          </w:p>
        </w:tc>
        <w:tc>
          <w:tcPr>
            <w:tcW w:w="1590" w:type="dxa"/>
            <w:gridSpan w:val="2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</w:p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50</w:t>
            </w:r>
          </w:p>
          <w:p w:rsidR="00753046" w:rsidRPr="00234CBD" w:rsidRDefault="00753046" w:rsidP="008541C0">
            <w:pPr>
              <w:rPr>
                <w:sz w:val="20"/>
                <w:szCs w:val="20"/>
              </w:rPr>
            </w:pPr>
          </w:p>
        </w:tc>
        <w:tc>
          <w:tcPr>
            <w:tcW w:w="1478" w:type="dxa"/>
            <w:gridSpan w:val="2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</w:p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20</w:t>
            </w:r>
          </w:p>
          <w:p w:rsidR="00753046" w:rsidRPr="00234CBD" w:rsidRDefault="00753046" w:rsidP="008541C0">
            <w:pPr>
              <w:rPr>
                <w:sz w:val="20"/>
                <w:szCs w:val="20"/>
              </w:rPr>
            </w:pPr>
          </w:p>
        </w:tc>
      </w:tr>
      <w:tr w:rsidR="00753046" w:rsidRPr="00234CBD" w:rsidTr="00A5572C">
        <w:trPr>
          <w:jc w:val="center"/>
        </w:trPr>
        <w:tc>
          <w:tcPr>
            <w:tcW w:w="535" w:type="dxa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10</w:t>
            </w:r>
          </w:p>
        </w:tc>
        <w:tc>
          <w:tcPr>
            <w:tcW w:w="1322" w:type="dxa"/>
            <w:vAlign w:val="center"/>
          </w:tcPr>
          <w:p w:rsidR="00753046" w:rsidRPr="00234CBD" w:rsidRDefault="00753046" w:rsidP="00A5572C">
            <w:pPr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Рессета</w:t>
            </w:r>
          </w:p>
        </w:tc>
        <w:tc>
          <w:tcPr>
            <w:tcW w:w="920" w:type="dxa"/>
            <w:gridSpan w:val="2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123</w:t>
            </w:r>
          </w:p>
        </w:tc>
        <w:tc>
          <w:tcPr>
            <w:tcW w:w="1644" w:type="dxa"/>
            <w:gridSpan w:val="2"/>
          </w:tcPr>
          <w:p w:rsidR="00753046" w:rsidRPr="00234CBD" w:rsidRDefault="00753046" w:rsidP="009E7595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-от истока до устья</w:t>
            </w:r>
          </w:p>
        </w:tc>
        <w:tc>
          <w:tcPr>
            <w:tcW w:w="1644" w:type="dxa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</w:p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200</w:t>
            </w:r>
          </w:p>
        </w:tc>
        <w:tc>
          <w:tcPr>
            <w:tcW w:w="1590" w:type="dxa"/>
            <w:gridSpan w:val="2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</w:p>
          <w:p w:rsidR="00753046" w:rsidRPr="00234CBD" w:rsidRDefault="00753046" w:rsidP="008541C0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50</w:t>
            </w:r>
          </w:p>
        </w:tc>
        <w:tc>
          <w:tcPr>
            <w:tcW w:w="1478" w:type="dxa"/>
            <w:gridSpan w:val="2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</w:p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20</w:t>
            </w:r>
          </w:p>
          <w:p w:rsidR="00753046" w:rsidRPr="00234CBD" w:rsidRDefault="00753046" w:rsidP="008541C0">
            <w:pPr>
              <w:rPr>
                <w:sz w:val="20"/>
                <w:szCs w:val="20"/>
              </w:rPr>
            </w:pPr>
          </w:p>
        </w:tc>
      </w:tr>
      <w:tr w:rsidR="00753046" w:rsidRPr="00234CBD" w:rsidTr="00A5572C">
        <w:trPr>
          <w:jc w:val="center"/>
        </w:trPr>
        <w:tc>
          <w:tcPr>
            <w:tcW w:w="535" w:type="dxa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11</w:t>
            </w:r>
          </w:p>
        </w:tc>
        <w:tc>
          <w:tcPr>
            <w:tcW w:w="1322" w:type="dxa"/>
            <w:vAlign w:val="center"/>
          </w:tcPr>
          <w:p w:rsidR="00753046" w:rsidRPr="00234CBD" w:rsidRDefault="00753046" w:rsidP="00A5572C">
            <w:pPr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Сенек</w:t>
            </w:r>
          </w:p>
        </w:tc>
        <w:tc>
          <w:tcPr>
            <w:tcW w:w="920" w:type="dxa"/>
            <w:gridSpan w:val="2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20</w:t>
            </w:r>
          </w:p>
        </w:tc>
        <w:tc>
          <w:tcPr>
            <w:tcW w:w="1644" w:type="dxa"/>
            <w:gridSpan w:val="2"/>
          </w:tcPr>
          <w:p w:rsidR="00753046" w:rsidRPr="00234CBD" w:rsidRDefault="00753046" w:rsidP="009E7595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-от истока до устья</w:t>
            </w:r>
          </w:p>
        </w:tc>
        <w:tc>
          <w:tcPr>
            <w:tcW w:w="1644" w:type="dxa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</w:p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100</w:t>
            </w:r>
          </w:p>
        </w:tc>
        <w:tc>
          <w:tcPr>
            <w:tcW w:w="1590" w:type="dxa"/>
            <w:gridSpan w:val="2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</w:p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50</w:t>
            </w:r>
          </w:p>
          <w:p w:rsidR="00753046" w:rsidRPr="00234CBD" w:rsidRDefault="00753046" w:rsidP="008541C0">
            <w:pPr>
              <w:rPr>
                <w:sz w:val="20"/>
                <w:szCs w:val="20"/>
              </w:rPr>
            </w:pPr>
          </w:p>
        </w:tc>
        <w:tc>
          <w:tcPr>
            <w:tcW w:w="1478" w:type="dxa"/>
            <w:gridSpan w:val="2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</w:p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20</w:t>
            </w:r>
          </w:p>
          <w:p w:rsidR="00753046" w:rsidRPr="00234CBD" w:rsidRDefault="00753046" w:rsidP="008541C0">
            <w:pPr>
              <w:rPr>
                <w:sz w:val="20"/>
                <w:szCs w:val="20"/>
              </w:rPr>
            </w:pPr>
          </w:p>
        </w:tc>
      </w:tr>
      <w:tr w:rsidR="00753046" w:rsidRPr="00234CBD" w:rsidTr="00A5572C">
        <w:trPr>
          <w:jc w:val="center"/>
        </w:trPr>
        <w:tc>
          <w:tcPr>
            <w:tcW w:w="535" w:type="dxa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12</w:t>
            </w:r>
          </w:p>
        </w:tc>
        <w:tc>
          <w:tcPr>
            <w:tcW w:w="1322" w:type="dxa"/>
            <w:vAlign w:val="center"/>
          </w:tcPr>
          <w:p w:rsidR="00753046" w:rsidRPr="00234CBD" w:rsidRDefault="00753046" w:rsidP="00A5572C">
            <w:pPr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Тимоновка</w:t>
            </w:r>
          </w:p>
        </w:tc>
        <w:tc>
          <w:tcPr>
            <w:tcW w:w="920" w:type="dxa"/>
            <w:gridSpan w:val="2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10</w:t>
            </w:r>
          </w:p>
        </w:tc>
        <w:tc>
          <w:tcPr>
            <w:tcW w:w="1644" w:type="dxa"/>
            <w:gridSpan w:val="2"/>
          </w:tcPr>
          <w:p w:rsidR="00753046" w:rsidRPr="00234CBD" w:rsidRDefault="00753046" w:rsidP="009E7595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-от истока до устья</w:t>
            </w:r>
          </w:p>
        </w:tc>
        <w:tc>
          <w:tcPr>
            <w:tcW w:w="1644" w:type="dxa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</w:p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100</w:t>
            </w:r>
          </w:p>
        </w:tc>
        <w:tc>
          <w:tcPr>
            <w:tcW w:w="1590" w:type="dxa"/>
            <w:gridSpan w:val="2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</w:p>
          <w:p w:rsidR="00753046" w:rsidRPr="00234CBD" w:rsidRDefault="00753046" w:rsidP="008541C0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50</w:t>
            </w:r>
          </w:p>
        </w:tc>
        <w:tc>
          <w:tcPr>
            <w:tcW w:w="1478" w:type="dxa"/>
            <w:gridSpan w:val="2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</w:p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20</w:t>
            </w:r>
          </w:p>
          <w:p w:rsidR="00753046" w:rsidRPr="00234CBD" w:rsidRDefault="00753046" w:rsidP="008541C0">
            <w:pPr>
              <w:rPr>
                <w:sz w:val="20"/>
                <w:szCs w:val="20"/>
              </w:rPr>
            </w:pPr>
          </w:p>
        </w:tc>
      </w:tr>
      <w:tr w:rsidR="00753046" w:rsidRPr="00234CBD" w:rsidTr="00A5572C">
        <w:trPr>
          <w:jc w:val="center"/>
        </w:trPr>
        <w:tc>
          <w:tcPr>
            <w:tcW w:w="535" w:type="dxa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13</w:t>
            </w:r>
          </w:p>
        </w:tc>
        <w:tc>
          <w:tcPr>
            <w:tcW w:w="1322" w:type="dxa"/>
            <w:vAlign w:val="center"/>
          </w:tcPr>
          <w:p w:rsidR="00753046" w:rsidRPr="00234CBD" w:rsidRDefault="00753046" w:rsidP="00A5572C">
            <w:pPr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Урушка</w:t>
            </w:r>
          </w:p>
        </w:tc>
        <w:tc>
          <w:tcPr>
            <w:tcW w:w="920" w:type="dxa"/>
            <w:gridSpan w:val="2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22</w:t>
            </w:r>
          </w:p>
        </w:tc>
        <w:tc>
          <w:tcPr>
            <w:tcW w:w="1644" w:type="dxa"/>
            <w:gridSpan w:val="2"/>
          </w:tcPr>
          <w:p w:rsidR="00753046" w:rsidRPr="00234CBD" w:rsidRDefault="00753046" w:rsidP="009E7595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-от истока до устья</w:t>
            </w:r>
          </w:p>
        </w:tc>
        <w:tc>
          <w:tcPr>
            <w:tcW w:w="1644" w:type="dxa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</w:p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100</w:t>
            </w:r>
          </w:p>
        </w:tc>
        <w:tc>
          <w:tcPr>
            <w:tcW w:w="1590" w:type="dxa"/>
            <w:gridSpan w:val="2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</w:p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50</w:t>
            </w:r>
          </w:p>
          <w:p w:rsidR="00753046" w:rsidRPr="00234CBD" w:rsidRDefault="00753046" w:rsidP="0025230F">
            <w:pPr>
              <w:rPr>
                <w:sz w:val="20"/>
                <w:szCs w:val="20"/>
              </w:rPr>
            </w:pPr>
          </w:p>
        </w:tc>
        <w:tc>
          <w:tcPr>
            <w:tcW w:w="1478" w:type="dxa"/>
            <w:gridSpan w:val="2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</w:p>
          <w:p w:rsidR="00753046" w:rsidRPr="00234CBD" w:rsidRDefault="00753046" w:rsidP="0025230F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20</w:t>
            </w:r>
          </w:p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</w:p>
        </w:tc>
      </w:tr>
      <w:tr w:rsidR="00753046" w:rsidRPr="00234CBD" w:rsidTr="00A5572C">
        <w:trPr>
          <w:jc w:val="center"/>
        </w:trPr>
        <w:tc>
          <w:tcPr>
            <w:tcW w:w="535" w:type="dxa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14</w:t>
            </w:r>
          </w:p>
        </w:tc>
        <w:tc>
          <w:tcPr>
            <w:tcW w:w="1322" w:type="dxa"/>
            <w:vAlign w:val="center"/>
          </w:tcPr>
          <w:p w:rsidR="00753046" w:rsidRPr="00234CBD" w:rsidRDefault="00753046" w:rsidP="00A5572C">
            <w:pPr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Чашенка</w:t>
            </w:r>
          </w:p>
        </w:tc>
        <w:tc>
          <w:tcPr>
            <w:tcW w:w="920" w:type="dxa"/>
            <w:gridSpan w:val="2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11</w:t>
            </w:r>
          </w:p>
        </w:tc>
        <w:tc>
          <w:tcPr>
            <w:tcW w:w="1644" w:type="dxa"/>
            <w:gridSpan w:val="2"/>
          </w:tcPr>
          <w:p w:rsidR="00753046" w:rsidRPr="00234CBD" w:rsidRDefault="00753046" w:rsidP="009E7595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-от истока до устья</w:t>
            </w:r>
          </w:p>
        </w:tc>
        <w:tc>
          <w:tcPr>
            <w:tcW w:w="1644" w:type="dxa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</w:p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100</w:t>
            </w:r>
          </w:p>
        </w:tc>
        <w:tc>
          <w:tcPr>
            <w:tcW w:w="1590" w:type="dxa"/>
            <w:gridSpan w:val="2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</w:p>
          <w:p w:rsidR="00753046" w:rsidRPr="00234CBD" w:rsidRDefault="00753046" w:rsidP="0025230F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50</w:t>
            </w:r>
          </w:p>
        </w:tc>
        <w:tc>
          <w:tcPr>
            <w:tcW w:w="1478" w:type="dxa"/>
            <w:gridSpan w:val="2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</w:p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20</w:t>
            </w:r>
          </w:p>
          <w:p w:rsidR="00753046" w:rsidRPr="00234CBD" w:rsidRDefault="00753046" w:rsidP="0025230F">
            <w:pPr>
              <w:rPr>
                <w:sz w:val="20"/>
                <w:szCs w:val="20"/>
              </w:rPr>
            </w:pPr>
          </w:p>
        </w:tc>
      </w:tr>
      <w:tr w:rsidR="00753046" w:rsidRPr="00234CBD" w:rsidTr="00A5572C">
        <w:trPr>
          <w:jc w:val="center"/>
        </w:trPr>
        <w:tc>
          <w:tcPr>
            <w:tcW w:w="535" w:type="dxa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15</w:t>
            </w:r>
          </w:p>
        </w:tc>
        <w:tc>
          <w:tcPr>
            <w:tcW w:w="1322" w:type="dxa"/>
            <w:vAlign w:val="center"/>
          </w:tcPr>
          <w:p w:rsidR="00753046" w:rsidRPr="00234CBD" w:rsidRDefault="00753046" w:rsidP="00A5572C">
            <w:pPr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Ясенок</w:t>
            </w:r>
          </w:p>
        </w:tc>
        <w:tc>
          <w:tcPr>
            <w:tcW w:w="920" w:type="dxa"/>
            <w:gridSpan w:val="2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32</w:t>
            </w:r>
          </w:p>
        </w:tc>
        <w:tc>
          <w:tcPr>
            <w:tcW w:w="1644" w:type="dxa"/>
            <w:gridSpan w:val="2"/>
          </w:tcPr>
          <w:p w:rsidR="00753046" w:rsidRPr="00234CBD" w:rsidRDefault="00753046" w:rsidP="009E7595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-от истока до устья</w:t>
            </w:r>
          </w:p>
        </w:tc>
        <w:tc>
          <w:tcPr>
            <w:tcW w:w="1644" w:type="dxa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</w:p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100</w:t>
            </w:r>
          </w:p>
        </w:tc>
        <w:tc>
          <w:tcPr>
            <w:tcW w:w="1590" w:type="dxa"/>
            <w:gridSpan w:val="2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</w:p>
          <w:p w:rsidR="00753046" w:rsidRPr="00234CBD" w:rsidRDefault="00753046" w:rsidP="0025230F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50</w:t>
            </w:r>
          </w:p>
        </w:tc>
        <w:tc>
          <w:tcPr>
            <w:tcW w:w="1478" w:type="dxa"/>
            <w:gridSpan w:val="2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</w:p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20</w:t>
            </w:r>
          </w:p>
          <w:p w:rsidR="00753046" w:rsidRPr="00234CBD" w:rsidRDefault="00753046" w:rsidP="0025230F">
            <w:pPr>
              <w:rPr>
                <w:sz w:val="20"/>
                <w:szCs w:val="20"/>
              </w:rPr>
            </w:pPr>
          </w:p>
        </w:tc>
      </w:tr>
    </w:tbl>
    <w:p w:rsidR="00753046" w:rsidRPr="00234CBD" w:rsidRDefault="00753046" w:rsidP="004F2C7E">
      <w:pPr>
        <w:spacing w:line="360" w:lineRule="auto"/>
        <w:ind w:firstLine="720"/>
        <w:jc w:val="both"/>
        <w:rPr>
          <w:sz w:val="20"/>
          <w:szCs w:val="20"/>
        </w:rPr>
      </w:pPr>
      <w:r w:rsidRPr="00234CBD">
        <w:rPr>
          <w:sz w:val="20"/>
          <w:szCs w:val="20"/>
        </w:rPr>
        <w:t>В границах водоохранных зон запрещаются:</w:t>
      </w:r>
    </w:p>
    <w:p w:rsidR="00753046" w:rsidRPr="00234CBD" w:rsidRDefault="00753046" w:rsidP="004F2C7E">
      <w:pPr>
        <w:suppressAutoHyphens w:val="0"/>
        <w:autoSpaceDE w:val="0"/>
        <w:autoSpaceDN w:val="0"/>
        <w:adjustRightInd w:val="0"/>
        <w:spacing w:line="360" w:lineRule="auto"/>
        <w:ind w:firstLine="540"/>
        <w:jc w:val="both"/>
        <w:rPr>
          <w:sz w:val="20"/>
          <w:szCs w:val="20"/>
          <w:lang w:eastAsia="ru-RU"/>
        </w:rPr>
      </w:pPr>
      <w:r w:rsidRPr="00234CBD">
        <w:rPr>
          <w:sz w:val="20"/>
          <w:szCs w:val="20"/>
          <w:lang w:eastAsia="ru-RU"/>
        </w:rPr>
        <w:t>1) использование сточных вод в целях регулирования плодородия почв;</w:t>
      </w:r>
    </w:p>
    <w:p w:rsidR="00753046" w:rsidRPr="00234CBD" w:rsidRDefault="00753046" w:rsidP="004F2C7E">
      <w:pPr>
        <w:suppressAutoHyphens w:val="0"/>
        <w:autoSpaceDE w:val="0"/>
        <w:autoSpaceDN w:val="0"/>
        <w:adjustRightInd w:val="0"/>
        <w:spacing w:line="360" w:lineRule="auto"/>
        <w:ind w:firstLine="540"/>
        <w:jc w:val="both"/>
        <w:rPr>
          <w:sz w:val="20"/>
          <w:szCs w:val="20"/>
          <w:lang w:eastAsia="ru-RU"/>
        </w:rPr>
      </w:pPr>
      <w:r w:rsidRPr="00234CBD">
        <w:rPr>
          <w:sz w:val="20"/>
          <w:szCs w:val="20"/>
          <w:lang w:eastAsia="ru-RU"/>
        </w:rPr>
        <w:t>2) размещение кладбищ, скотомогильников, мест захоронения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</w:r>
    </w:p>
    <w:p w:rsidR="00753046" w:rsidRPr="00234CBD" w:rsidRDefault="00753046" w:rsidP="004F2C7E">
      <w:pPr>
        <w:suppressAutoHyphens w:val="0"/>
        <w:autoSpaceDE w:val="0"/>
        <w:autoSpaceDN w:val="0"/>
        <w:adjustRightInd w:val="0"/>
        <w:spacing w:line="360" w:lineRule="auto"/>
        <w:ind w:firstLine="540"/>
        <w:jc w:val="both"/>
        <w:rPr>
          <w:sz w:val="20"/>
          <w:szCs w:val="20"/>
          <w:lang w:eastAsia="ru-RU"/>
        </w:rPr>
      </w:pPr>
      <w:r w:rsidRPr="00234CBD">
        <w:rPr>
          <w:sz w:val="20"/>
          <w:szCs w:val="20"/>
          <w:lang w:eastAsia="ru-RU"/>
        </w:rPr>
        <w:t>3) осуществление авиационных мер по борьбе с вредными организмами;</w:t>
      </w:r>
    </w:p>
    <w:p w:rsidR="00753046" w:rsidRPr="00234CBD" w:rsidRDefault="00753046" w:rsidP="004F2C7E">
      <w:pPr>
        <w:suppressAutoHyphens w:val="0"/>
        <w:autoSpaceDE w:val="0"/>
        <w:autoSpaceDN w:val="0"/>
        <w:adjustRightInd w:val="0"/>
        <w:spacing w:line="360" w:lineRule="auto"/>
        <w:ind w:firstLine="540"/>
        <w:jc w:val="both"/>
        <w:rPr>
          <w:sz w:val="20"/>
          <w:szCs w:val="20"/>
          <w:lang w:eastAsia="ru-RU"/>
        </w:rPr>
      </w:pPr>
      <w:r w:rsidRPr="00234CBD">
        <w:rPr>
          <w:sz w:val="20"/>
          <w:szCs w:val="20"/>
          <w:lang w:eastAsia="ru-RU"/>
        </w:rPr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753046" w:rsidRPr="00234CBD" w:rsidRDefault="00753046" w:rsidP="004F2C7E">
      <w:pPr>
        <w:suppressAutoHyphens w:val="0"/>
        <w:autoSpaceDE w:val="0"/>
        <w:autoSpaceDN w:val="0"/>
        <w:adjustRightInd w:val="0"/>
        <w:spacing w:line="360" w:lineRule="auto"/>
        <w:ind w:firstLine="540"/>
        <w:jc w:val="both"/>
        <w:rPr>
          <w:sz w:val="20"/>
          <w:szCs w:val="20"/>
          <w:lang w:eastAsia="ru-RU"/>
        </w:rPr>
      </w:pPr>
      <w:r w:rsidRPr="00234CBD">
        <w:rPr>
          <w:sz w:val="20"/>
          <w:szCs w:val="20"/>
          <w:lang w:eastAsia="ru-RU"/>
        </w:rPr>
        <w:t>5) размещение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судостроительных и судоремонтных организаций, инфраструктуры внутренних водных путей при условии соблюдения требований законодательства в области охраны окружающей среды и настоящего Кодекса),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</w:r>
    </w:p>
    <w:p w:rsidR="00753046" w:rsidRPr="00234CBD" w:rsidRDefault="00753046" w:rsidP="004F2C7E">
      <w:pPr>
        <w:suppressAutoHyphens w:val="0"/>
        <w:autoSpaceDE w:val="0"/>
        <w:autoSpaceDN w:val="0"/>
        <w:adjustRightInd w:val="0"/>
        <w:spacing w:line="360" w:lineRule="auto"/>
        <w:ind w:firstLine="540"/>
        <w:jc w:val="both"/>
        <w:rPr>
          <w:sz w:val="20"/>
          <w:szCs w:val="20"/>
          <w:lang w:eastAsia="ru-RU"/>
        </w:rPr>
      </w:pPr>
      <w:r w:rsidRPr="00234CBD">
        <w:rPr>
          <w:sz w:val="20"/>
          <w:szCs w:val="20"/>
          <w:lang w:eastAsia="ru-RU"/>
        </w:rPr>
        <w:t>6) размещение специализированных хранилищ пестицидов и агрохимикатов, применение пестицидов и агрохимикатов;</w:t>
      </w:r>
    </w:p>
    <w:p w:rsidR="00753046" w:rsidRPr="00234CBD" w:rsidRDefault="00753046" w:rsidP="004F2C7E">
      <w:pPr>
        <w:suppressAutoHyphens w:val="0"/>
        <w:autoSpaceDE w:val="0"/>
        <w:autoSpaceDN w:val="0"/>
        <w:adjustRightInd w:val="0"/>
        <w:spacing w:line="360" w:lineRule="auto"/>
        <w:ind w:firstLine="540"/>
        <w:jc w:val="both"/>
        <w:rPr>
          <w:sz w:val="20"/>
          <w:szCs w:val="20"/>
          <w:lang w:eastAsia="ru-RU"/>
        </w:rPr>
      </w:pPr>
      <w:r w:rsidRPr="00234CBD">
        <w:rPr>
          <w:sz w:val="20"/>
          <w:szCs w:val="20"/>
          <w:lang w:eastAsia="ru-RU"/>
        </w:rPr>
        <w:t>7) сброс сточных, в том числе дренажных, вод;</w:t>
      </w:r>
    </w:p>
    <w:p w:rsidR="00753046" w:rsidRPr="00234CBD" w:rsidRDefault="00753046" w:rsidP="004F2C7E">
      <w:pPr>
        <w:suppressAutoHyphens w:val="0"/>
        <w:autoSpaceDE w:val="0"/>
        <w:autoSpaceDN w:val="0"/>
        <w:adjustRightInd w:val="0"/>
        <w:spacing w:line="360" w:lineRule="auto"/>
        <w:ind w:firstLine="540"/>
        <w:jc w:val="both"/>
        <w:rPr>
          <w:sz w:val="20"/>
          <w:szCs w:val="20"/>
          <w:lang w:eastAsia="ru-RU"/>
        </w:rPr>
      </w:pPr>
      <w:r w:rsidRPr="00234CBD">
        <w:rPr>
          <w:sz w:val="20"/>
          <w:szCs w:val="20"/>
          <w:lang w:eastAsia="ru-RU"/>
        </w:rPr>
        <w:t xml:space="preserve">8) 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в соответствии со </w:t>
      </w:r>
      <w:hyperlink r:id="rId8" w:history="1">
        <w:r w:rsidRPr="00234CBD">
          <w:rPr>
            <w:sz w:val="20"/>
            <w:szCs w:val="20"/>
            <w:lang w:eastAsia="ru-RU"/>
          </w:rPr>
          <w:t>статьей 19.1</w:t>
        </w:r>
      </w:hyperlink>
      <w:r w:rsidRPr="00234CBD">
        <w:rPr>
          <w:sz w:val="20"/>
          <w:szCs w:val="20"/>
          <w:lang w:eastAsia="ru-RU"/>
        </w:rPr>
        <w:t xml:space="preserve"> Закона Российской Федерации от 21 февраля 1992 года N 2395-1 "О недрах").</w:t>
      </w:r>
    </w:p>
    <w:p w:rsidR="00753046" w:rsidRPr="00234CBD" w:rsidRDefault="00753046" w:rsidP="004F2C7E">
      <w:pPr>
        <w:spacing w:line="360" w:lineRule="auto"/>
        <w:ind w:firstLine="720"/>
        <w:jc w:val="both"/>
        <w:rPr>
          <w:sz w:val="20"/>
          <w:szCs w:val="20"/>
        </w:rPr>
      </w:pPr>
      <w:r w:rsidRPr="00234CBD">
        <w:rPr>
          <w:sz w:val="20"/>
          <w:szCs w:val="20"/>
        </w:rPr>
        <w:t>В границах водоохранных зон допускаются проектирование, размещение,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753046" w:rsidRPr="00234CBD" w:rsidRDefault="00753046" w:rsidP="004F2C7E">
      <w:pPr>
        <w:pStyle w:val="Title"/>
        <w:spacing w:line="360" w:lineRule="auto"/>
        <w:rPr>
          <w:bCs w:val="0"/>
          <w:sz w:val="20"/>
          <w:szCs w:val="20"/>
        </w:rPr>
      </w:pPr>
      <w:r w:rsidRPr="00234CBD">
        <w:rPr>
          <w:bCs w:val="0"/>
          <w:sz w:val="20"/>
          <w:szCs w:val="20"/>
        </w:rPr>
        <w:t>Перечень водохранилищ и озер, на которые устанавливаются водоохранные зоны и прибрежные защитные полосы.</w:t>
      </w:r>
    </w:p>
    <w:p w:rsidR="00753046" w:rsidRPr="00234CBD" w:rsidRDefault="00753046" w:rsidP="00AC0D53">
      <w:pPr>
        <w:spacing w:line="360" w:lineRule="auto"/>
        <w:jc w:val="right"/>
        <w:rPr>
          <w:sz w:val="20"/>
          <w:szCs w:val="20"/>
        </w:rPr>
      </w:pPr>
      <w:r w:rsidRPr="00234CBD">
        <w:rPr>
          <w:sz w:val="20"/>
          <w:szCs w:val="20"/>
        </w:rPr>
        <w:t>Таблица № 1.4.2</w:t>
      </w:r>
    </w:p>
    <w:tbl>
      <w:tblPr>
        <w:tblW w:w="91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2"/>
        <w:gridCol w:w="1717"/>
        <w:gridCol w:w="1187"/>
        <w:gridCol w:w="1374"/>
        <w:gridCol w:w="1351"/>
        <w:gridCol w:w="1079"/>
        <w:gridCol w:w="1822"/>
      </w:tblGrid>
      <w:tr w:rsidR="00753046" w:rsidRPr="00234CBD" w:rsidTr="004F2C7E">
        <w:tc>
          <w:tcPr>
            <w:tcW w:w="592" w:type="dxa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№ п/п</w:t>
            </w:r>
          </w:p>
        </w:tc>
        <w:tc>
          <w:tcPr>
            <w:tcW w:w="1717" w:type="dxa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Наименование водоема</w:t>
            </w:r>
          </w:p>
        </w:tc>
        <w:tc>
          <w:tcPr>
            <w:tcW w:w="1187" w:type="dxa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Площадь зеркала, км</w:t>
            </w:r>
            <w:r w:rsidRPr="00234CBD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374" w:type="dxa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Ширина водоохраной зоны, м</w:t>
            </w:r>
          </w:p>
        </w:tc>
        <w:tc>
          <w:tcPr>
            <w:tcW w:w="1351" w:type="dxa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Ширина прибрежной полосы, м</w:t>
            </w:r>
          </w:p>
        </w:tc>
        <w:tc>
          <w:tcPr>
            <w:tcW w:w="1079" w:type="dxa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Ширина береговой полосы, м</w:t>
            </w:r>
          </w:p>
        </w:tc>
        <w:tc>
          <w:tcPr>
            <w:tcW w:w="1822" w:type="dxa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Зарегулированный водоток</w:t>
            </w:r>
          </w:p>
        </w:tc>
      </w:tr>
      <w:tr w:rsidR="00753046" w:rsidRPr="00234CBD" w:rsidTr="004F2C7E">
        <w:tc>
          <w:tcPr>
            <w:tcW w:w="592" w:type="dxa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1</w:t>
            </w:r>
          </w:p>
        </w:tc>
        <w:tc>
          <w:tcPr>
            <w:tcW w:w="1717" w:type="dxa"/>
          </w:tcPr>
          <w:p w:rsidR="00753046" w:rsidRPr="00234CBD" w:rsidRDefault="00753046" w:rsidP="00A5572C">
            <w:pPr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Водохранилище р/х «Брынское»</w:t>
            </w:r>
          </w:p>
        </w:tc>
        <w:tc>
          <w:tcPr>
            <w:tcW w:w="1187" w:type="dxa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7,90</w:t>
            </w:r>
          </w:p>
        </w:tc>
        <w:tc>
          <w:tcPr>
            <w:tcW w:w="1374" w:type="dxa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200</w:t>
            </w:r>
          </w:p>
        </w:tc>
        <w:tc>
          <w:tcPr>
            <w:tcW w:w="1351" w:type="dxa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  <w:lang w:val="en-US"/>
              </w:rPr>
            </w:pPr>
            <w:r w:rsidRPr="00234CBD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1079" w:type="dxa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20</w:t>
            </w:r>
          </w:p>
        </w:tc>
        <w:tc>
          <w:tcPr>
            <w:tcW w:w="1822" w:type="dxa"/>
            <w:vAlign w:val="center"/>
          </w:tcPr>
          <w:p w:rsidR="00753046" w:rsidRPr="00234CBD" w:rsidRDefault="00753046" w:rsidP="00A5572C">
            <w:pPr>
              <w:jc w:val="center"/>
              <w:rPr>
                <w:sz w:val="20"/>
                <w:szCs w:val="20"/>
              </w:rPr>
            </w:pPr>
            <w:r w:rsidRPr="00234CBD">
              <w:rPr>
                <w:sz w:val="20"/>
                <w:szCs w:val="20"/>
              </w:rPr>
              <w:t>р. Брынь</w:t>
            </w:r>
          </w:p>
        </w:tc>
      </w:tr>
    </w:tbl>
    <w:p w:rsidR="00753046" w:rsidRPr="00234CBD" w:rsidRDefault="00753046" w:rsidP="004F2C7E">
      <w:pPr>
        <w:pStyle w:val="Main"/>
        <w:rPr>
          <w:sz w:val="20"/>
          <w:szCs w:val="20"/>
        </w:rPr>
      </w:pPr>
      <w:r w:rsidRPr="00234CBD">
        <w:rPr>
          <w:sz w:val="20"/>
          <w:szCs w:val="20"/>
        </w:rPr>
        <w:t xml:space="preserve">Для остальных озер и прудов ширина водоохраной зоны установлена в размерах – </w:t>
      </w:r>
      <w:smartTag w:uri="urn:schemas-microsoft-com:office:smarttags" w:element="metricconverter">
        <w:smartTagPr>
          <w:attr w:name="ProductID" w:val="50 м"/>
        </w:smartTagPr>
        <w:r w:rsidRPr="00234CBD">
          <w:rPr>
            <w:sz w:val="20"/>
            <w:szCs w:val="20"/>
          </w:rPr>
          <w:t>50 м</w:t>
        </w:r>
      </w:smartTag>
      <w:r w:rsidRPr="00234CBD">
        <w:rPr>
          <w:sz w:val="20"/>
          <w:szCs w:val="20"/>
        </w:rPr>
        <w:t xml:space="preserve">, ширина прибрежной полосы – 15м. </w:t>
      </w:r>
    </w:p>
    <w:p w:rsidR="00753046" w:rsidRPr="00234CBD" w:rsidRDefault="00753046" w:rsidP="004F2C7E">
      <w:pPr>
        <w:spacing w:line="360" w:lineRule="auto"/>
        <w:ind w:firstLine="720"/>
        <w:jc w:val="both"/>
        <w:rPr>
          <w:sz w:val="20"/>
          <w:szCs w:val="20"/>
        </w:rPr>
      </w:pPr>
      <w:r w:rsidRPr="00234CBD">
        <w:rPr>
          <w:sz w:val="20"/>
          <w:szCs w:val="20"/>
        </w:rPr>
        <w:t>В пределах защитных прибрежных полос дополнительно к ограничениям, перечисленным выше, запрещается:</w:t>
      </w:r>
    </w:p>
    <w:p w:rsidR="00753046" w:rsidRPr="00234CBD" w:rsidRDefault="00753046" w:rsidP="004F2C7E">
      <w:pPr>
        <w:suppressAutoHyphens w:val="0"/>
        <w:autoSpaceDE w:val="0"/>
        <w:autoSpaceDN w:val="0"/>
        <w:adjustRightInd w:val="0"/>
        <w:spacing w:line="360" w:lineRule="auto"/>
        <w:ind w:firstLine="539"/>
        <w:jc w:val="both"/>
        <w:rPr>
          <w:sz w:val="20"/>
          <w:szCs w:val="20"/>
          <w:lang w:eastAsia="ru-RU"/>
        </w:rPr>
      </w:pPr>
      <w:r w:rsidRPr="00234CBD">
        <w:rPr>
          <w:sz w:val="20"/>
          <w:szCs w:val="20"/>
          <w:lang w:eastAsia="ru-RU"/>
        </w:rPr>
        <w:t>1) распашка земель;</w:t>
      </w:r>
    </w:p>
    <w:p w:rsidR="00753046" w:rsidRPr="00234CBD" w:rsidRDefault="00753046" w:rsidP="004F2C7E">
      <w:pPr>
        <w:suppressAutoHyphens w:val="0"/>
        <w:autoSpaceDE w:val="0"/>
        <w:autoSpaceDN w:val="0"/>
        <w:adjustRightInd w:val="0"/>
        <w:spacing w:line="360" w:lineRule="auto"/>
        <w:ind w:firstLine="539"/>
        <w:jc w:val="both"/>
        <w:rPr>
          <w:sz w:val="20"/>
          <w:szCs w:val="20"/>
          <w:lang w:eastAsia="ru-RU"/>
        </w:rPr>
      </w:pPr>
      <w:r w:rsidRPr="00234CBD">
        <w:rPr>
          <w:sz w:val="20"/>
          <w:szCs w:val="20"/>
          <w:lang w:eastAsia="ru-RU"/>
        </w:rPr>
        <w:t>2) размещение отвалов размываемых грунтов;</w:t>
      </w:r>
    </w:p>
    <w:p w:rsidR="00753046" w:rsidRPr="00234CBD" w:rsidRDefault="00753046" w:rsidP="004F2C7E">
      <w:pPr>
        <w:suppressAutoHyphens w:val="0"/>
        <w:autoSpaceDE w:val="0"/>
        <w:autoSpaceDN w:val="0"/>
        <w:adjustRightInd w:val="0"/>
        <w:spacing w:line="360" w:lineRule="auto"/>
        <w:ind w:firstLine="539"/>
        <w:jc w:val="both"/>
        <w:rPr>
          <w:sz w:val="20"/>
          <w:szCs w:val="20"/>
          <w:lang w:eastAsia="ru-RU"/>
        </w:rPr>
      </w:pPr>
      <w:r w:rsidRPr="00234CBD">
        <w:rPr>
          <w:sz w:val="20"/>
          <w:szCs w:val="20"/>
          <w:lang w:eastAsia="ru-RU"/>
        </w:rPr>
        <w:t>3) выпас сельскохозяйственных животных и организация для них летних лагерей, ванн.</w:t>
      </w:r>
    </w:p>
    <w:p w:rsidR="00753046" w:rsidRPr="00234CBD" w:rsidRDefault="00753046" w:rsidP="004F2C7E">
      <w:pPr>
        <w:pStyle w:val="Main"/>
        <w:ind w:firstLine="720"/>
        <w:rPr>
          <w:sz w:val="20"/>
          <w:szCs w:val="20"/>
        </w:rPr>
      </w:pPr>
      <w:r w:rsidRPr="00234CBD">
        <w:rPr>
          <w:sz w:val="20"/>
          <w:szCs w:val="20"/>
        </w:rPr>
        <w:t>В соответствии с требованиями Земельного кодекса РФ существует право ограниченного пользования чужим земельным участком (сервитут) в части обеспечения свободного доступа к прибрежной защитной полосе.</w:t>
      </w:r>
    </w:p>
    <w:p w:rsidR="00753046" w:rsidRPr="00234CBD" w:rsidRDefault="00753046" w:rsidP="00A917D4">
      <w:pPr>
        <w:spacing w:line="360" w:lineRule="auto"/>
        <w:ind w:firstLine="709"/>
        <w:rPr>
          <w:sz w:val="20"/>
          <w:szCs w:val="20"/>
        </w:rPr>
      </w:pPr>
      <w:r w:rsidRPr="00234CBD">
        <w:rPr>
          <w:sz w:val="20"/>
          <w:szCs w:val="20"/>
        </w:rPr>
        <w:t>В соответствии с Земельным кодексом РФ  об оборотоспособности земельных участков запрещается приватизация земельных участков в пределах береговой полосы, установленной в соответствии с Водным кодексом РФ.</w:t>
      </w:r>
    </w:p>
    <w:p w:rsidR="00753046" w:rsidRPr="00744E3D" w:rsidRDefault="00753046" w:rsidP="00744E3D">
      <w:pPr>
        <w:suppressAutoHyphens w:val="0"/>
        <w:spacing w:after="200" w:line="480" w:lineRule="auto"/>
        <w:rPr>
          <w:b/>
          <w:color w:val="000000"/>
          <w:sz w:val="24"/>
          <w:szCs w:val="24"/>
        </w:rPr>
        <w:sectPr w:rsidR="00753046" w:rsidRPr="00744E3D" w:rsidSect="00A40D7C">
          <w:pgSz w:w="11906" w:h="16838"/>
          <w:pgMar w:top="851" w:right="850" w:bottom="1134" w:left="1276" w:header="708" w:footer="708" w:gutter="0"/>
          <w:cols w:space="708"/>
          <w:docGrid w:linePitch="381"/>
        </w:sectPr>
      </w:pPr>
    </w:p>
    <w:p w:rsidR="00753046" w:rsidRDefault="00753046" w:rsidP="009E39A4">
      <w:pPr>
        <w:suppressAutoHyphens w:val="0"/>
        <w:spacing w:after="200" w:line="276" w:lineRule="auto"/>
        <w:rPr>
          <w:bCs/>
          <w:sz w:val="24"/>
          <w:szCs w:val="24"/>
        </w:rPr>
      </w:pPr>
      <w:r w:rsidRPr="00744E3D">
        <w:rPr>
          <w:b/>
          <w:color w:val="000000"/>
          <w:sz w:val="24"/>
          <w:szCs w:val="24"/>
        </w:rPr>
        <w:t xml:space="preserve">2. Том </w:t>
      </w:r>
      <w:r w:rsidRPr="00744E3D">
        <w:rPr>
          <w:b/>
          <w:sz w:val="24"/>
          <w:szCs w:val="24"/>
        </w:rPr>
        <w:t>I. Раздел I. 2.6 «Минерально-сырьевые ресурсы»</w:t>
      </w:r>
      <w:r>
        <w:rPr>
          <w:b/>
          <w:sz w:val="24"/>
          <w:szCs w:val="24"/>
        </w:rPr>
        <w:t xml:space="preserve">,  </w:t>
      </w:r>
      <w:r w:rsidRPr="00744E3D">
        <w:rPr>
          <w:sz w:val="24"/>
          <w:szCs w:val="24"/>
        </w:rPr>
        <w:t>Таблицу «КАТАЛОГ месторождений Думиничский район»</w:t>
      </w:r>
      <w:r>
        <w:rPr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 изложить в следующей редакции:</w:t>
      </w:r>
    </w:p>
    <w:p w:rsidR="00753046" w:rsidRDefault="00753046" w:rsidP="00D41970">
      <w:pPr>
        <w:suppressAutoHyphens w:val="0"/>
        <w:spacing w:after="200" w:line="276" w:lineRule="auto"/>
        <w:jc w:val="center"/>
        <w:rPr>
          <w:b/>
          <w:color w:val="000000"/>
          <w:sz w:val="24"/>
          <w:szCs w:val="24"/>
        </w:rPr>
      </w:pPr>
      <w:r>
        <w:rPr>
          <w:spacing w:val="-7"/>
          <w:sz w:val="26"/>
          <w:szCs w:val="26"/>
        </w:rPr>
        <w:t xml:space="preserve">КАТАЛОГ месторождений </w:t>
      </w:r>
      <w:r>
        <w:rPr>
          <w:spacing w:val="-2"/>
          <w:sz w:val="26"/>
          <w:szCs w:val="26"/>
        </w:rPr>
        <w:t>Думиничский район</w:t>
      </w:r>
    </w:p>
    <w:tbl>
      <w:tblPr>
        <w:tblW w:w="16186" w:type="dxa"/>
        <w:jc w:val="center"/>
        <w:tblInd w:w="-601" w:type="dxa"/>
        <w:tblLook w:val="00A0"/>
      </w:tblPr>
      <w:tblGrid>
        <w:gridCol w:w="474"/>
        <w:gridCol w:w="1503"/>
        <w:gridCol w:w="1680"/>
        <w:gridCol w:w="892"/>
        <w:gridCol w:w="817"/>
        <w:gridCol w:w="1341"/>
        <w:gridCol w:w="1775"/>
        <w:gridCol w:w="1180"/>
        <w:gridCol w:w="1038"/>
        <w:gridCol w:w="1470"/>
        <w:gridCol w:w="1641"/>
        <w:gridCol w:w="2084"/>
        <w:gridCol w:w="291"/>
      </w:tblGrid>
      <w:tr w:rsidR="00753046" w:rsidRPr="00970334" w:rsidTr="00D41970">
        <w:trPr>
          <w:trHeight w:val="799"/>
          <w:jc w:val="center"/>
        </w:trPr>
        <w:tc>
          <w:tcPr>
            <w:tcW w:w="47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50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Меcторождение</w:t>
            </w:r>
          </w:p>
        </w:tc>
        <w:tc>
          <w:tcPr>
            <w:tcW w:w="1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Географическая привязка (местоположение)</w:t>
            </w:r>
          </w:p>
        </w:tc>
        <w:tc>
          <w:tcPr>
            <w:tcW w:w="305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Остаток запасов 01.01.2014 г.        по категориям</w:t>
            </w:r>
          </w:p>
        </w:tc>
        <w:tc>
          <w:tcPr>
            <w:tcW w:w="177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Товарная продукция</w:t>
            </w:r>
          </w:p>
        </w:tc>
        <w:tc>
          <w:tcPr>
            <w:tcW w:w="221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Горно-геологические условия</w:t>
            </w:r>
          </w:p>
        </w:tc>
        <w:tc>
          <w:tcPr>
            <w:tcW w:w="147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степень обводненности</w:t>
            </w:r>
          </w:p>
        </w:tc>
        <w:tc>
          <w:tcPr>
            <w:tcW w:w="164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Степень промышленного освоения (госрезерв-числится на госбалансе, резерв-не числится на госбалансе)</w:t>
            </w:r>
          </w:p>
        </w:tc>
        <w:tc>
          <w:tcPr>
            <w:tcW w:w="208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Недропользователь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1542"/>
          <w:jc w:val="center"/>
        </w:trPr>
        <w:tc>
          <w:tcPr>
            <w:tcW w:w="47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50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А+В+С1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С2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забалансовые</w:t>
            </w:r>
          </w:p>
        </w:tc>
        <w:tc>
          <w:tcPr>
            <w:tcW w:w="177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Средняя мощность вскрыши, м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Средняя мощность полезной толщи, м</w:t>
            </w:r>
          </w:p>
        </w:tc>
        <w:tc>
          <w:tcPr>
            <w:tcW w:w="14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4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08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255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555"/>
          <w:jc w:val="center"/>
        </w:trPr>
        <w:tc>
          <w:tcPr>
            <w:tcW w:w="3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 xml:space="preserve">Всего 45 месторождения, в т.ч. 8 разрабатываемых 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330"/>
          <w:jc w:val="center"/>
        </w:trPr>
        <w:tc>
          <w:tcPr>
            <w:tcW w:w="158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lang w:eastAsia="ru-RU"/>
              </w:rPr>
              <w:t>Строительные пески, тыс. м</w:t>
            </w:r>
            <w:r w:rsidRPr="00970334">
              <w:rPr>
                <w:rFonts w:ascii="Arial CYR" w:hAnsi="Arial CYR" w:cs="Arial CYR"/>
                <w:b/>
                <w:bCs/>
                <w:lang w:eastAsia="ru-RU"/>
              </w:rPr>
              <w:t>³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330"/>
          <w:jc w:val="center"/>
        </w:trPr>
        <w:tc>
          <w:tcPr>
            <w:tcW w:w="3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 xml:space="preserve"> 7 месторождений, в т.ч. 2 разраб.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29738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2160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Сухиничский участок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smartTag w:uri="urn:schemas-microsoft-com:office:smarttags" w:element="metricconverter">
              <w:smartTagPr>
                <w:attr w:name="ProductID" w:val="11 км"/>
              </w:smartTagPr>
              <w:r w:rsidRPr="00970334">
                <w:rPr>
                  <w:rFonts w:ascii="Times New Roman CYR" w:hAnsi="Times New Roman CYR" w:cs="Times New Roman CYR"/>
                  <w:i/>
                  <w:iCs/>
                  <w:sz w:val="18"/>
                  <w:szCs w:val="18"/>
                  <w:lang w:eastAsia="ru-RU"/>
                </w:rPr>
                <w:t>11 км</w:t>
              </w:r>
            </w:smartTag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 xml:space="preserve"> северо-северо-западнее п. Думиничи, в </w:t>
            </w:r>
            <w:smartTag w:uri="urn:schemas-microsoft-com:office:smarttags" w:element="metricconverter">
              <w:smartTagPr>
                <w:attr w:name="ProductID" w:val="17 км"/>
              </w:smartTagPr>
              <w:r w:rsidRPr="00970334">
                <w:rPr>
                  <w:rFonts w:ascii="Times New Roman CYR" w:hAnsi="Times New Roman CYR" w:cs="Times New Roman CYR"/>
                  <w:i/>
                  <w:iCs/>
                  <w:sz w:val="18"/>
                  <w:szCs w:val="18"/>
                  <w:lang w:eastAsia="ru-RU"/>
                </w:rPr>
                <w:t>17 км</w:t>
              </w:r>
            </w:smartTag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 xml:space="preserve"> к юго-западу от г. Сухиничи, в </w:t>
            </w:r>
            <w:smartTag w:uri="urn:schemas-microsoft-com:office:smarttags" w:element="metricconverter">
              <w:smartTagPr>
                <w:attr w:name="ProductID" w:val="2,5 км"/>
              </w:smartTagPr>
              <w:r w:rsidRPr="00970334">
                <w:rPr>
                  <w:rFonts w:ascii="Times New Roman CYR" w:hAnsi="Times New Roman CYR" w:cs="Times New Roman CYR"/>
                  <w:i/>
                  <w:iCs/>
                  <w:sz w:val="18"/>
                  <w:szCs w:val="18"/>
                  <w:lang w:eastAsia="ru-RU"/>
                </w:rPr>
                <w:t>2,5 км</w:t>
              </w:r>
            </w:smartTag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 xml:space="preserve"> к юго-востоку от ж.д.разъезда Брынь,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970334">
                <w:rPr>
                  <w:rFonts w:ascii="Times New Roman CYR" w:hAnsi="Times New Roman CYR" w:cs="Times New Roman CYR"/>
                  <w:i/>
                  <w:iCs/>
                  <w:sz w:val="18"/>
                  <w:szCs w:val="18"/>
                  <w:lang w:eastAsia="ru-RU"/>
                </w:rPr>
                <w:t>1 км</w:t>
              </w:r>
            </w:smartTag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 xml:space="preserve"> южне д. Сорочка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2012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Песок для кладочных и штукатурных растворов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2,08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12,2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сухая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разработка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ООО "Калужский цементный завод"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1035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Кожановское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 xml:space="preserve">0,3 км на юго-запад от дер. Кожановка 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Для произв. изд. из силикатного бетона, для штукатурных расворов, для произв. силикатного кирпича и др.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2,89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6,59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сухая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Разработка</w:t>
            </w:r>
          </w:p>
        </w:tc>
        <w:tc>
          <w:tcPr>
            <w:tcW w:w="2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53046" w:rsidRPr="00970334" w:rsidRDefault="00753046" w:rsidP="00D833EB">
            <w:pPr>
              <w:rPr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i/>
                <w:iCs/>
                <w:sz w:val="18"/>
                <w:szCs w:val="18"/>
                <w:lang w:eastAsia="ru-RU"/>
              </w:rPr>
              <w:t>ЗАО «Стройкерамика»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CB7F11">
        <w:trPr>
          <w:trHeight w:val="2355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Роженский-1 участок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в 17 км к северу от г. Думиничи, в 1,5 км к юго-западу от д. Роженск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138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Песок для дорожных работ, заполнителей для бетонов и строительных растворов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7,4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сухая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Резерв</w:t>
            </w:r>
          </w:p>
        </w:tc>
        <w:tc>
          <w:tcPr>
            <w:tcW w:w="2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1200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Колчевское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1F3EA9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в 5 км к юго-западу от ж.д.ст. Думиничи, в 1 км севернее д. Речица, у д. Колчевка</w:t>
            </w:r>
          </w:p>
          <w:p w:rsidR="00753046" w:rsidRPr="001F3EA9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  <w:p w:rsidR="00753046" w:rsidRPr="001F3EA9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3307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Силикатный кирпич, кладочные и штукатурные растворы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сухая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Резерв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2160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 xml:space="preserve">Думиничское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2 км юго-западнее ж.д.ст. Думиничи, на левобережной части поймы р. Жиздры, в 1,6 км восточнее от моста через р. Жиздра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16619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1B35A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 xml:space="preserve">Песок для производства рядового и облицовочного силикатного кирпича марок "150-300", изделий из ячеистого бетона, стеновых панелей. </w:t>
            </w:r>
          </w:p>
          <w:p w:rsidR="00753046" w:rsidRPr="001B35A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  <w:p w:rsidR="00753046" w:rsidRPr="001B35A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0,78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11,51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70% обвод.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Резерв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480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Серенское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1,7 км юго-западнее ст. Брынь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463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3046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val="en-US"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Бетонно-дорожный балласт</w:t>
            </w:r>
          </w:p>
          <w:p w:rsidR="00753046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val="en-US" w:eastAsia="ru-RU"/>
              </w:rPr>
            </w:pPr>
          </w:p>
          <w:p w:rsidR="00753046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val="en-US" w:eastAsia="ru-RU"/>
              </w:rPr>
            </w:pPr>
          </w:p>
          <w:p w:rsidR="00753046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val="en-US" w:eastAsia="ru-RU"/>
              </w:rPr>
            </w:pPr>
          </w:p>
          <w:p w:rsidR="00753046" w:rsidRPr="00973570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val="en-US"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0,14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1,62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сухая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Резерв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111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Брыньское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7 км к востоку от ж\д ст. Воймирово. Вблизи д. Брынь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7113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3570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кладочные и штукатурные растворы, крупный наполнитель в бетон</w:t>
            </w:r>
          </w:p>
          <w:p w:rsidR="00753046" w:rsidRPr="001B35A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  <w:p w:rsidR="00753046" w:rsidRPr="001B35A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  <w:p w:rsidR="00753046" w:rsidRPr="001B35A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1,89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обводнена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Резерв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270"/>
          <w:jc w:val="center"/>
        </w:trPr>
        <w:tc>
          <w:tcPr>
            <w:tcW w:w="15895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753046" w:rsidRPr="00970334" w:rsidRDefault="00753046" w:rsidP="00D833EB">
            <w:pPr>
              <w:jc w:val="center"/>
              <w:rPr>
                <w:b/>
                <w:bCs/>
                <w:lang w:eastAsia="ru-RU"/>
              </w:rPr>
            </w:pPr>
            <w:r w:rsidRPr="00970334">
              <w:rPr>
                <w:b/>
                <w:bCs/>
                <w:lang w:eastAsia="ru-RU"/>
              </w:rPr>
              <w:t>Кирпичные суглинки, тыс. м³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330"/>
          <w:jc w:val="center"/>
        </w:trPr>
        <w:tc>
          <w:tcPr>
            <w:tcW w:w="3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9 месторождений, в т.ч. 3 разрабатываемых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32452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2611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1680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Речицкое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в 6,5 км к юго-западу от ж. д. ст. Думиничи,  в 0,6 км к северу от  д. Речица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5145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2611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В качестве добавки в шихту для производства керамического кирпича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6,0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11,8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сухая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Разрабатывается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ОАО "Голицынский керамический завод"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1065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Усадьбинское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В 2,0 км к западу от ж.д.ст. Палики, в 0,5 км к северо-западу от д. Усадьба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185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Полнотелый кирпич марки "100"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1,15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3,04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сухая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Разрабатывается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ООО "Гарант-АС"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1200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Буда-Монастырская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В 2,0 км к западу от ж.д.ст. Палики, в 0,5 км к северо-западу от д. Усадьба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Пустотелый кирпич марки "100"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4,25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сухая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Разрабатывается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ООО "Гарант-АС"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960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Паликское (Усадьбинский уч.)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2,5 км СЗ ст. Палики, 2,5 км западнее Паликского кирпичного завода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1743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Полнотелый кирпич марки  "75"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1,15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5,71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сухая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Резерв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1305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Челищевское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В 7,2 км к ЮЗ от п. Думиничи,в 8,0 км к СВ от Паликского кирпичного завода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2535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Кирпич полнотелый марок "175" и "250"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0,94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6,0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сухая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Госрезерв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1260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Хлудневское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в 2 км к СЗ от ж.д.ст. Воймирово, в 1,5 км С с. Которь, севернее и восточнее д. Хлуднево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1120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Полнотелый кирпич марки "100"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сухая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Резерв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1095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Вертненское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В 6,0 км к СВ от ж.д. ст. Думиничи, ЮВ с. Вертное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15200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Кирпич обкновенный марки  "100"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0,35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сухая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Резерв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825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Масловское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В 1,0 км к С от ж.д. ст. Брынь,в 0,2 км к С от д. Маслово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4551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Кирпич обкновенный марки  "100"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0,66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спорадически обводненная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Резерв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</w:tc>
      </w:tr>
      <w:tr w:rsidR="00753046" w:rsidRPr="00970334" w:rsidTr="00D41970">
        <w:trPr>
          <w:trHeight w:val="1230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Оброчное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В 20,0 км к ЮВ от ж.д. ст. Думиничи, в 2,0 км к ЮЗ от п. Хотьково, между Хотьково и д. Сусея на правом берегу р. Вязовой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1956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Кирпич обкновенный. Черепица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 xml:space="preserve"> данные отсутствуют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3,8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данные отсутствуют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Резерв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300"/>
          <w:jc w:val="center"/>
        </w:trPr>
        <w:tc>
          <w:tcPr>
            <w:tcW w:w="158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lang w:eastAsia="ru-RU"/>
              </w:rPr>
              <w:t>Строительные известняки, тыс. м</w:t>
            </w:r>
            <w:r w:rsidRPr="00970334">
              <w:rPr>
                <w:rFonts w:ascii="Arial CYR" w:hAnsi="Arial CYR" w:cs="Arial CYR"/>
                <w:b/>
                <w:bCs/>
                <w:lang w:eastAsia="ru-RU"/>
              </w:rPr>
              <w:t>³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345"/>
          <w:jc w:val="center"/>
        </w:trPr>
        <w:tc>
          <w:tcPr>
            <w:tcW w:w="3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 xml:space="preserve"> 5 месторождений, в т.ч. 1 разрабат.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34898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61 877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2640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Хлудневское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В 24 км  к СЗ от ж.д. ст. Думиничи, в 0,4 км к С от д. Павловка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23105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Щебень для строительных работ марок "400"-"600", известь строительная , известняковая мука, порошок минеральный для асфальтобетонных смесей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15,2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полезная толща в основном сухая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Разрабатывется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i/>
                <w:iCs/>
                <w:sz w:val="18"/>
                <w:szCs w:val="18"/>
                <w:lang w:eastAsia="ru-RU"/>
              </w:rPr>
              <w:t>ООО «Хлудневский щебеночный завод»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1980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Хлудневское (уч. № 3)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В 24 км  к СЗ от ж.д. ст. Думиничи, в 0,6 км к С от д. Павловка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4531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Щебень для строительных работ марок "600"-"1000" по прочности Мрз "15-25" , известняковая мука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12,52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9,57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обводненная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Госрезерв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1440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Воймировское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В 1,5-2,0 км на ЮВ от ж.д. ст. Воймирово ж.д. Сухиничи-Киров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632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277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Щебень для дорожного строительства марки "600" по прочности  и И-1 по истиранию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5,2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6,2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сухая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Резерв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240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Кочуковское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В 7,0 км к СВ от ж.д. ст. Воймирово, между д.д. Николаевка и Кочуково, на водоразделе р. Урушка и ее двух правых притоков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6630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Бутовый камень марок от 100 до 600 в среднем 300, щебень для бетона марки 150, сырье для производства воздушной строительной извести класса А и Б.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15,5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полезная толща частично обводнена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Резерв</w:t>
            </w:r>
          </w:p>
        </w:tc>
        <w:tc>
          <w:tcPr>
            <w:tcW w:w="2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2070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Которьское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в 6 км к З и ЮЗ от ж.д. разъезда Воймирово Московской ж.д.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61600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Известняки на щебень для строительных работ и, после обжига, на известь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13,6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8,54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Известняки на щебень для строительных работ и, после обжига, на известь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Резерв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300"/>
          <w:jc w:val="center"/>
        </w:trPr>
        <w:tc>
          <w:tcPr>
            <w:tcW w:w="158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lang w:eastAsia="ru-RU"/>
              </w:rPr>
              <w:t>Керамзитовое сырье, тыс. м</w:t>
            </w:r>
            <w:r w:rsidRPr="00970334">
              <w:rPr>
                <w:rFonts w:ascii="Arial CYR" w:hAnsi="Arial CYR" w:cs="Arial CYR"/>
                <w:b/>
                <w:bCs/>
                <w:lang w:eastAsia="ru-RU"/>
              </w:rPr>
              <w:t>³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315"/>
          <w:jc w:val="center"/>
        </w:trPr>
        <w:tc>
          <w:tcPr>
            <w:tcW w:w="3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 xml:space="preserve"> 1 месторождение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2760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1200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Хлудневское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в 2 км к СЗ от ж.д.ст. Воймирово, в 1,5 км С с. Которь, севернее и восточнее д. Хлуднево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2760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Керамзитовый заполнитель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2,6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2,2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сухая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Резерв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300"/>
          <w:jc w:val="center"/>
        </w:trPr>
        <w:tc>
          <w:tcPr>
            <w:tcW w:w="158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lang w:eastAsia="ru-RU"/>
              </w:rPr>
              <w:t>ПГС, тыс. м</w:t>
            </w:r>
            <w:r w:rsidRPr="00970334">
              <w:rPr>
                <w:rFonts w:ascii="Arial CYR" w:hAnsi="Arial CYR" w:cs="Arial CYR"/>
                <w:b/>
                <w:bCs/>
                <w:lang w:eastAsia="ru-RU"/>
              </w:rPr>
              <w:t>³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255"/>
          <w:jc w:val="center"/>
        </w:trPr>
        <w:tc>
          <w:tcPr>
            <w:tcW w:w="3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 xml:space="preserve"> 2 месторождения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379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720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Брыньское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южнее с. Брынь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Сырье для дорожного строительства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1,0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сухая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Резерв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1920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Участок "Скачок"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5 км юго-западнее ж.д.ст. Брынь, в 1,5 км к северо-западу от с. Брынь, у северо-восточной окраины д. Скачок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304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Гравий - заполнитель в бетон после отмывки глинистой составляющей, пески-отсевы - для строительных растворов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0,25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3,9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сухая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Резерв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300"/>
          <w:jc w:val="center"/>
        </w:trPr>
        <w:tc>
          <w:tcPr>
            <w:tcW w:w="158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lang w:eastAsia="ru-RU"/>
              </w:rPr>
              <w:t>Торф, тыс. т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330"/>
          <w:jc w:val="center"/>
        </w:trPr>
        <w:tc>
          <w:tcPr>
            <w:tcW w:w="3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 xml:space="preserve"> 4 месторождения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246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1200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Плоцкое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От р.ц. г. Думиничи на СЗ в 4 км, от ж/д ст. Думиничи на СЗ в 9,5 км от с. Брынь на Ю в 1 км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Торф в качестве удобрения для сельского хозяйства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1,0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Госрезерв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2235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Пустынка и Дальнее Прудище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От р.ц. г. Думиничи на З в11 км, от ж/д ст. Думиничи на СЗ в 14,5 км,  при с. Каменка  на ЮЗ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153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Торф в качестве удобрения для сельского хозяйства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1,66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Госрезерв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1275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Волчье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От р.ц. г. Думиничи на ЮЗ в  6 км, от ж/д ст. Думиничи на ЮЗ в 6 км, от с.Колпино  на ЮВ в 2 км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Торф в качестве удобрения для сельского хозяйства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1,6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Госрезерв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1200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Дикроновское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От р.ц. г. и ж/д ст. Думиничи на СЗ в  18 км,  от с. Дубровка  на ЮЗ в 0,7 км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Торф в качестве удобрения для сельского хозяйства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1,16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  <w:t>Госрезерв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375"/>
          <w:jc w:val="center"/>
        </w:trPr>
        <w:tc>
          <w:tcPr>
            <w:tcW w:w="158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lang w:eastAsia="ru-RU"/>
              </w:rPr>
              <w:t>Трепел, тыс. м</w:t>
            </w:r>
            <w:r w:rsidRPr="00970334">
              <w:rPr>
                <w:rFonts w:ascii="Arial CYR" w:hAnsi="Arial CYR" w:cs="Arial CYR"/>
                <w:b/>
                <w:bCs/>
                <w:lang w:eastAsia="ru-RU"/>
              </w:rPr>
              <w:t>³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330"/>
          <w:jc w:val="center"/>
        </w:trPr>
        <w:tc>
          <w:tcPr>
            <w:tcW w:w="3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1 месторождение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2700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285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Масловское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в 1 км С ж.д. Брынь, к СЗ от д. Куклино, в 0,2 км С д. Маслово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2700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Тепел для производства гравия и термолита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3,16 из них 2,5 сугл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2,1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спорадически обводненная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Резерв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540"/>
          <w:jc w:val="center"/>
        </w:trPr>
        <w:tc>
          <w:tcPr>
            <w:tcW w:w="158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lang w:eastAsia="ru-RU"/>
              </w:rPr>
              <w:t>Глины огнеупорные, тыс. т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300"/>
          <w:jc w:val="center"/>
        </w:trPr>
        <w:tc>
          <w:tcPr>
            <w:tcW w:w="3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5 месторождений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7551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1228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960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Дебриковское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в 3-4 км к ЮЗ от д. Хотьково, вблизи д. Дебрики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Сырье для шамотных и огнеупорных изделий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6,2-9,35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3,09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обводненная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Резерв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1620"/>
          <w:jc w:val="center"/>
        </w:trPr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Хотьковское, Лошевский участок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на левом берегу р. Сенек , З  д. Хотьково, вблизи д. Лошево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694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Шамот огнеупорный, заменитель каолина в массе для технического фарфора, канализационные трубы, каменное литье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4,1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2,45</w:t>
            </w:r>
          </w:p>
        </w:tc>
        <w:tc>
          <w:tcPr>
            <w:tcW w:w="14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сухая</w:t>
            </w:r>
          </w:p>
        </w:tc>
        <w:tc>
          <w:tcPr>
            <w:tcW w:w="16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Резерв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720"/>
          <w:jc w:val="center"/>
        </w:trPr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Хотьковское, Шубниковский участок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на правом и левом берегу р. Сенек , у  д. Шубинки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322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4,5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2,38</w:t>
            </w: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16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2475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Мальцево-Самаринская дача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в 6 км В ж. д. ст. Палики, к СЗ от Марьинского завода огнеупорных изделий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2613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Огнеупорный и тугоплавкий кирпич II и III класса, изделия с плотным спекшимся черепком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13,3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2,7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не изучены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Резерв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960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Палики-Усадебское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между сел Усадьба и Палики, к ЮВ от ж. д. ст. Палики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1676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Сырье для шамотных огнеупорных изделий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33-35,5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3,12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не изучены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Резерв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1455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Марьино-Заводское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в 6 км к юго-востоку от ж. д. ст. Палики, у д. Марьино, к юго-западу от  завода огнеупорных изделий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2045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1228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Огнеупорный кирпич класса В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15,06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8,17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обводненная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Госрезерв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300"/>
          <w:jc w:val="center"/>
        </w:trPr>
        <w:tc>
          <w:tcPr>
            <w:tcW w:w="158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lang w:eastAsia="ru-RU"/>
              </w:rPr>
              <w:t>Глины тугоплавкие, тыс. т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330"/>
          <w:jc w:val="center"/>
        </w:trPr>
        <w:tc>
          <w:tcPr>
            <w:tcW w:w="3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5 месторождений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19257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53046" w:rsidRPr="00970334" w:rsidRDefault="00753046" w:rsidP="00D833EB">
            <w:pPr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b/>
                <w:bCs/>
                <w:sz w:val="18"/>
                <w:szCs w:val="18"/>
                <w:lang w:eastAsia="ru-RU"/>
              </w:rPr>
              <w:t>10696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748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675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Пыринка-Славинка-Широковка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в 10 км З ж. д. ст. Палики, между с.с. Широковка, Славинка, Пыринка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14705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Тугоплавкий кирпич, изделия с плотным спекшимся черепком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10,8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обводненная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Резерв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2640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Буда-Монастырская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в 6 км к СВ от ж. д. ст. Палики, в 1 км от д. Хамловка, на левом берегу р. Жиздра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2200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Тугоплавкий кирпич, изделия с плотным спекшимся черепком (облицовочная плитка, канализационные трубы и грубые кислотоупоры), огнеупорный шамотный кирпич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5,2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3,5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обводненная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Резерв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1680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Дубровская Дача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4,5 км  ЮЗ ст. Думиничи, 1,5 км к З от  ж. д. разъезда Дубровское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752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Облицовочная плитка, канализационные трубы, грубые кислотоупорные изделия, фасадная керамика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3,94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3,03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спорадически обводненная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Резерв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1440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Устовско-Кассировское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в 2 км С ж. д. ст. Палики,  между ст.  Палики и с. Усты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1600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Тугоплавкий кирпич, изделия с плотным спекшимся черепком и огнеупорный шамотный кирпич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8,26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4,5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обводненная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Резерв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1920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53046" w:rsidRPr="00970334" w:rsidRDefault="00753046" w:rsidP="00D833EB">
            <w:pPr>
              <w:jc w:val="center"/>
              <w:rPr>
                <w:sz w:val="18"/>
                <w:szCs w:val="18"/>
                <w:lang w:eastAsia="ru-RU"/>
              </w:rPr>
            </w:pPr>
            <w:r w:rsidRPr="00970334">
              <w:rPr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sz w:val="18"/>
                <w:szCs w:val="18"/>
                <w:lang w:eastAsia="ru-RU"/>
              </w:rPr>
            </w:pPr>
            <w:r w:rsidRPr="00970334">
              <w:rPr>
                <w:sz w:val="18"/>
                <w:szCs w:val="18"/>
                <w:lang w:eastAsia="ru-RU"/>
              </w:rPr>
              <w:t>Участок Речица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sz w:val="18"/>
                <w:szCs w:val="18"/>
                <w:lang w:eastAsia="ru-RU"/>
              </w:rPr>
            </w:pPr>
            <w:r w:rsidRPr="00970334">
              <w:rPr>
                <w:sz w:val="18"/>
                <w:szCs w:val="18"/>
                <w:lang w:eastAsia="ru-RU"/>
              </w:rPr>
              <w:t>в 6-8 км от ж/д станции Думиничи, с юга, запада и севера от п. Речица (о флангах Речицкого м-ния)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53046" w:rsidRPr="00970334" w:rsidRDefault="00753046" w:rsidP="00D833EB">
            <w:pPr>
              <w:jc w:val="center"/>
              <w:rPr>
                <w:sz w:val="18"/>
                <w:szCs w:val="18"/>
                <w:lang w:eastAsia="ru-RU"/>
              </w:rPr>
            </w:pPr>
            <w:r w:rsidRPr="00970334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53046" w:rsidRPr="00970334" w:rsidRDefault="00753046" w:rsidP="00D833EB">
            <w:pPr>
              <w:jc w:val="center"/>
              <w:rPr>
                <w:sz w:val="18"/>
                <w:szCs w:val="18"/>
                <w:lang w:eastAsia="ru-RU"/>
              </w:rPr>
            </w:pPr>
            <w:r w:rsidRPr="00970334">
              <w:rPr>
                <w:sz w:val="18"/>
                <w:szCs w:val="18"/>
                <w:lang w:eastAsia="ru-RU"/>
              </w:rPr>
              <w:t>10696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046" w:rsidRPr="00970334" w:rsidRDefault="00753046" w:rsidP="00D833EB">
            <w:pPr>
              <w:rPr>
                <w:sz w:val="18"/>
                <w:szCs w:val="18"/>
                <w:lang w:eastAsia="ru-RU"/>
              </w:rPr>
            </w:pPr>
            <w:r w:rsidRPr="00970334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53046" w:rsidRPr="00970334" w:rsidRDefault="00753046" w:rsidP="00D833EB">
            <w:pPr>
              <w:rPr>
                <w:sz w:val="18"/>
                <w:szCs w:val="18"/>
                <w:lang w:eastAsia="ru-RU"/>
              </w:rPr>
            </w:pPr>
            <w:r w:rsidRPr="00970334">
              <w:rPr>
                <w:sz w:val="18"/>
                <w:szCs w:val="18"/>
                <w:lang w:eastAsia="ru-RU"/>
              </w:rPr>
              <w:t>Для производства плитки для полов, внутренней облицовки, фасадно-облицовочной, бытовой и электротехнической керамики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53046" w:rsidRPr="00970334" w:rsidRDefault="00753046" w:rsidP="00D833EB">
            <w:pPr>
              <w:jc w:val="center"/>
              <w:rPr>
                <w:sz w:val="18"/>
                <w:szCs w:val="18"/>
                <w:lang w:eastAsia="ru-RU"/>
              </w:rPr>
            </w:pPr>
            <w:r w:rsidRPr="00970334">
              <w:rPr>
                <w:sz w:val="18"/>
                <w:szCs w:val="18"/>
                <w:lang w:eastAsia="ru-RU"/>
              </w:rPr>
              <w:t>11,3-17,3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53046" w:rsidRPr="00970334" w:rsidRDefault="00753046" w:rsidP="00D833EB">
            <w:pPr>
              <w:jc w:val="center"/>
              <w:rPr>
                <w:sz w:val="18"/>
                <w:szCs w:val="18"/>
                <w:lang w:eastAsia="ru-RU"/>
              </w:rPr>
            </w:pPr>
            <w:r w:rsidRPr="00970334">
              <w:rPr>
                <w:sz w:val="18"/>
                <w:szCs w:val="18"/>
                <w:lang w:eastAsia="ru-RU"/>
              </w:rPr>
              <w:t>14,8-15,3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53046" w:rsidRPr="00970334" w:rsidRDefault="00753046" w:rsidP="00D833EB">
            <w:pPr>
              <w:jc w:val="center"/>
              <w:rPr>
                <w:sz w:val="18"/>
                <w:szCs w:val="18"/>
                <w:lang w:eastAsia="ru-RU"/>
              </w:rPr>
            </w:pPr>
            <w:r w:rsidRPr="00970334">
              <w:rPr>
                <w:sz w:val="18"/>
                <w:szCs w:val="18"/>
                <w:lang w:eastAsia="ru-RU"/>
              </w:rPr>
              <w:t xml:space="preserve">сухая 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Резерв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046" w:rsidRPr="00970334" w:rsidRDefault="00753046" w:rsidP="00D833EB">
            <w:pPr>
              <w:rPr>
                <w:sz w:val="18"/>
                <w:szCs w:val="18"/>
                <w:lang w:eastAsia="ru-RU"/>
              </w:rPr>
            </w:pPr>
            <w:r w:rsidRPr="00970334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300"/>
          <w:jc w:val="center"/>
        </w:trPr>
        <w:tc>
          <w:tcPr>
            <w:tcW w:w="158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lang w:eastAsia="ru-RU"/>
              </w:rPr>
              <w:t>Стекольные пески, тыс. т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18"/>
                <w:szCs w:val="18"/>
                <w:lang w:eastAsia="ru-RU"/>
              </w:rPr>
            </w:pPr>
          </w:p>
        </w:tc>
      </w:tr>
      <w:tr w:rsidR="00753046" w:rsidRPr="00970334" w:rsidTr="00D41970">
        <w:trPr>
          <w:trHeight w:val="255"/>
          <w:jc w:val="center"/>
        </w:trPr>
        <w:tc>
          <w:tcPr>
            <w:tcW w:w="3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3 месторождения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5539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23658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540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Будское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в 6 км  ЮВ от ж. д. ст. Палики, вблизи урочища Ерохино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956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Песок для обычного и зеркального стекла после обогащения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2,2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обводненная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Госрезерв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1200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Пыринское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9 км западнее ст. Палики, у д. Пыринки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4583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Песок для производства различных сортов стекла после обогащения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5,7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6,3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в нижней части обводненная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Госрезерв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720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 xml:space="preserve">Дубровский участок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3,5 км ЮВ ст. Думиничи, 0,7 км к СВ д. Дубровка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23658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Кварцевый песок марки ПС-250 по ГОСТ 22551-77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2,65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8,29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в нижней части обводненная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Р</w:t>
            </w: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азработка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3046" w:rsidRDefault="00753046" w:rsidP="00D833EB">
            <w:pPr>
              <w:rPr>
                <w:i/>
                <w:iCs/>
                <w:sz w:val="18"/>
                <w:szCs w:val="18"/>
                <w:lang w:eastAsia="ru-RU"/>
              </w:rPr>
            </w:pPr>
            <w:r>
              <w:rPr>
                <w:i/>
                <w:iCs/>
                <w:sz w:val="18"/>
                <w:szCs w:val="18"/>
                <w:lang w:eastAsia="ru-RU"/>
              </w:rPr>
              <w:t>ООО «Инвестиционная компания»</w:t>
            </w:r>
          </w:p>
          <w:p w:rsidR="00753046" w:rsidRPr="00EE5E0A" w:rsidRDefault="00753046" w:rsidP="00D833EB">
            <w:pPr>
              <w:rPr>
                <w:i/>
                <w:iCs/>
                <w:sz w:val="18"/>
                <w:szCs w:val="18"/>
                <w:lang w:eastAsia="ru-RU"/>
              </w:rPr>
            </w:pPr>
            <w:r>
              <w:rPr>
                <w:i/>
                <w:iCs/>
                <w:sz w:val="18"/>
                <w:szCs w:val="18"/>
                <w:lang w:eastAsia="ru-RU"/>
              </w:rPr>
              <w:t>КЛЖ 00253ТР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300"/>
          <w:jc w:val="center"/>
        </w:trPr>
        <w:tc>
          <w:tcPr>
            <w:tcW w:w="158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lang w:eastAsia="ru-RU"/>
              </w:rPr>
              <w:t>Формовочные пески, тыс. т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255"/>
          <w:jc w:val="center"/>
        </w:trPr>
        <w:tc>
          <w:tcPr>
            <w:tcW w:w="3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2 месторождения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62465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24770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1440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Думиничское (участок "Полякская Горка")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6 км СЗ ст. Думиничи, 3 км к ЮЗ от Думиничского чугунолитейного завода, на террасе р. Брынь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456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Песок для стержневого литья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0,98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2,7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сухая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Госрезерв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960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Дубровское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3,5 км ЮВ ст. Думиничи, 0,7 км к СВ д. Дубровка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62009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24770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Песок марки КО315А для формовочных смесей</w:t>
            </w:r>
          </w:p>
          <w:p w:rsidR="00753046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  <w:p w:rsidR="00753046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  <w:p w:rsidR="00753046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  <w:p w:rsidR="00753046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  <w:p w:rsidR="00753046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  <w:p w:rsidR="00753046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2,17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10,3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обводненная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  <w:t>Госрезерв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sz w:val="18"/>
                <w:szCs w:val="18"/>
                <w:lang w:eastAsia="ru-RU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300"/>
          <w:jc w:val="center"/>
        </w:trPr>
        <w:tc>
          <w:tcPr>
            <w:tcW w:w="158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b/>
                <w:bCs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b/>
                <w:bCs/>
                <w:lang w:eastAsia="ru-RU"/>
              </w:rPr>
              <w:t>Цементное сырье, тыс. т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1920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Маклаковский участок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19 км к СЗ от р.ц. г. Думиничи, 4 км к З от ж/д ст. Воймирово, в районе дд. Поляна, Маклаки, Павлловка, Сигунов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194389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29 030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Объемный вес - 2,5 т/м3.</w:t>
            </w: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br/>
              <w:t>Известняки могут быть использованы в качестве сырья  для бута марок "600-700" и щебня в бетон.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9,6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jc w:val="center"/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13,9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нижняя часть обводнена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Р</w:t>
            </w: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азработка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ООО "Мастер-Ресурс"         КЛЖ 00087 ТЭ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53046" w:rsidRPr="00970334" w:rsidTr="00D41970">
        <w:trPr>
          <w:trHeight w:val="585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53046" w:rsidRPr="00970334" w:rsidRDefault="00753046" w:rsidP="00D833EB">
            <w:pPr>
              <w:rPr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i/>
                <w:iCs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i/>
                <w:iCs/>
                <w:sz w:val="18"/>
                <w:szCs w:val="18"/>
                <w:lang w:eastAsia="ru-RU"/>
              </w:rPr>
              <w:t>Участок "Поляны"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i/>
                <w:iCs/>
                <w:sz w:val="18"/>
                <w:szCs w:val="18"/>
                <w:lang w:eastAsia="ru-RU"/>
              </w:rPr>
              <w:t>вблизи дер. Поляны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046" w:rsidRPr="00970334" w:rsidRDefault="00753046" w:rsidP="00D833EB">
            <w:pPr>
              <w:rPr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046" w:rsidRPr="00970334" w:rsidRDefault="00753046" w:rsidP="00D833EB">
            <w:pPr>
              <w:rPr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046" w:rsidRPr="00970334" w:rsidRDefault="00753046" w:rsidP="00D833EB">
            <w:pPr>
              <w:rPr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046" w:rsidRPr="00970334" w:rsidRDefault="00753046" w:rsidP="00D833EB">
            <w:pPr>
              <w:rPr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046" w:rsidRPr="00970334" w:rsidRDefault="00753046" w:rsidP="00D833EB">
            <w:pPr>
              <w:rPr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046" w:rsidRPr="00970334" w:rsidRDefault="00753046" w:rsidP="00D833EB">
            <w:pPr>
              <w:rPr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046" w:rsidRPr="00970334" w:rsidRDefault="00753046" w:rsidP="00D833EB">
            <w:pPr>
              <w:rPr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046" w:rsidRPr="00970334" w:rsidRDefault="00753046" w:rsidP="00D833EB">
            <w:pPr>
              <w:rPr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046" w:rsidRPr="00970334" w:rsidRDefault="00753046" w:rsidP="00D833EB">
            <w:pPr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</w:pPr>
            <w:r w:rsidRPr="00970334">
              <w:rPr>
                <w:rFonts w:ascii="Times New Roman CYR" w:hAnsi="Times New Roman CYR" w:cs="Times New Roman CYR"/>
                <w:i/>
                <w:iCs/>
                <w:sz w:val="18"/>
                <w:szCs w:val="18"/>
                <w:lang w:eastAsia="ru-RU"/>
              </w:rPr>
              <w:t>ООО "Мастер-Ресурс"          КЛЖ 00284 ТР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046" w:rsidRPr="00970334" w:rsidRDefault="00753046" w:rsidP="00D833EB">
            <w:pPr>
              <w:rPr>
                <w:sz w:val="18"/>
                <w:szCs w:val="18"/>
                <w:lang w:eastAsia="ru-RU"/>
              </w:rPr>
            </w:pPr>
          </w:p>
        </w:tc>
      </w:tr>
    </w:tbl>
    <w:p w:rsidR="00753046" w:rsidRDefault="00753046" w:rsidP="009E39A4">
      <w:pPr>
        <w:suppressAutoHyphens w:val="0"/>
        <w:spacing w:after="200" w:line="276" w:lineRule="auto"/>
        <w:rPr>
          <w:b/>
          <w:color w:val="000000"/>
          <w:sz w:val="24"/>
          <w:szCs w:val="24"/>
        </w:rPr>
      </w:pPr>
    </w:p>
    <w:p w:rsidR="00753046" w:rsidRDefault="00753046" w:rsidP="009E39A4">
      <w:pPr>
        <w:suppressAutoHyphens w:val="0"/>
        <w:spacing w:after="200" w:line="276" w:lineRule="auto"/>
        <w:rPr>
          <w:b/>
          <w:color w:val="000000"/>
          <w:sz w:val="24"/>
          <w:szCs w:val="24"/>
        </w:rPr>
        <w:sectPr w:rsidR="00753046" w:rsidSect="00A917D4">
          <w:pgSz w:w="16838" w:h="11906" w:orient="landscape"/>
          <w:pgMar w:top="850" w:right="1134" w:bottom="1276" w:left="851" w:header="708" w:footer="708" w:gutter="0"/>
          <w:cols w:space="708"/>
          <w:docGrid w:linePitch="381"/>
        </w:sectPr>
      </w:pPr>
    </w:p>
    <w:p w:rsidR="00753046" w:rsidRPr="0020761A" w:rsidRDefault="00753046" w:rsidP="009E39A4">
      <w:pPr>
        <w:suppressAutoHyphens w:val="0"/>
        <w:spacing w:after="200" w:line="276" w:lineRule="auto"/>
        <w:rPr>
          <w:bCs/>
          <w:sz w:val="24"/>
          <w:szCs w:val="24"/>
        </w:rPr>
      </w:pPr>
      <w:r w:rsidRPr="0020761A">
        <w:rPr>
          <w:b/>
          <w:color w:val="000000"/>
          <w:sz w:val="24"/>
          <w:szCs w:val="24"/>
        </w:rPr>
        <w:t>2</w:t>
      </w:r>
      <w:r w:rsidRPr="005E0352">
        <w:rPr>
          <w:b/>
          <w:sz w:val="24"/>
          <w:szCs w:val="24"/>
        </w:rPr>
        <w:t>. Том II. Раздел I. 3 «Демографическая характеристика и мероприятия по развитию системы расселения»,</w:t>
      </w:r>
      <w:r>
        <w:rPr>
          <w:b/>
          <w:sz w:val="24"/>
          <w:szCs w:val="24"/>
        </w:rPr>
        <w:t xml:space="preserve"> </w:t>
      </w:r>
      <w:r w:rsidRPr="004D5ADF">
        <w:rPr>
          <w:sz w:val="24"/>
          <w:szCs w:val="24"/>
        </w:rPr>
        <w:t>Таблиц</w:t>
      </w:r>
      <w:r>
        <w:rPr>
          <w:sz w:val="24"/>
          <w:szCs w:val="24"/>
        </w:rPr>
        <w:t>у</w:t>
      </w:r>
      <w:r>
        <w:t xml:space="preserve"> </w:t>
      </w:r>
      <w:r w:rsidRPr="004D5ADF">
        <w:t>«</w:t>
      </w:r>
      <w:r w:rsidRPr="004D5ADF">
        <w:rPr>
          <w:bCs/>
          <w:sz w:val="24"/>
          <w:szCs w:val="24"/>
        </w:rPr>
        <w:t>Типология населенных пунктов Муниципального района «Думиничский район» (перспектива)</w:t>
      </w:r>
      <w:r>
        <w:rPr>
          <w:bCs/>
          <w:sz w:val="24"/>
          <w:szCs w:val="24"/>
        </w:rPr>
        <w:t>» изложить в следующей редакции:</w:t>
      </w:r>
    </w:p>
    <w:p w:rsidR="00753046" w:rsidRPr="000F0BF2" w:rsidRDefault="00753046" w:rsidP="006B7F19">
      <w:pPr>
        <w:jc w:val="center"/>
        <w:rPr>
          <w:b/>
          <w:bCs/>
          <w:sz w:val="26"/>
          <w:szCs w:val="26"/>
        </w:rPr>
      </w:pPr>
      <w:r w:rsidRPr="000F0BF2">
        <w:rPr>
          <w:b/>
          <w:bCs/>
          <w:sz w:val="26"/>
          <w:szCs w:val="26"/>
        </w:rPr>
        <w:t>Типология населенных пунктов Муниципального района «Думиничский район» (перспектива)</w:t>
      </w:r>
    </w:p>
    <w:p w:rsidR="00753046" w:rsidRPr="00705B1F" w:rsidRDefault="00753046" w:rsidP="006B7F19">
      <w:pPr>
        <w:jc w:val="center"/>
        <w:rPr>
          <w:b/>
          <w:bCs/>
        </w:rPr>
      </w:pPr>
    </w:p>
    <w:tbl>
      <w:tblPr>
        <w:tblW w:w="14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48"/>
        <w:gridCol w:w="1620"/>
        <w:gridCol w:w="3378"/>
        <w:gridCol w:w="1940"/>
        <w:gridCol w:w="2982"/>
        <w:gridCol w:w="4166"/>
      </w:tblGrid>
      <w:tr w:rsidR="00753046" w:rsidRPr="004A664F" w:rsidTr="006425B4">
        <w:trPr>
          <w:cantSplit/>
          <w:trHeight w:val="70"/>
        </w:trPr>
        <w:tc>
          <w:tcPr>
            <w:tcW w:w="14734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b/>
                <w:sz w:val="24"/>
                <w:szCs w:val="24"/>
              </w:rPr>
              <w:br w:type="page"/>
              <w:t>Сельское поселение «Село Хотьково»</w:t>
            </w:r>
          </w:p>
        </w:tc>
      </w:tr>
      <w:tr w:rsidR="00753046" w:rsidRPr="004A664F" w:rsidTr="006425B4">
        <w:trPr>
          <w:cantSplit/>
          <w:trHeight w:val="70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3046" w:rsidRPr="004A664F" w:rsidRDefault="00753046" w:rsidP="006425B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с.Хотьково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Административ</w:t>
            </w:r>
            <w:r w:rsidRPr="004A664F">
              <w:rPr>
                <w:sz w:val="24"/>
                <w:szCs w:val="24"/>
              </w:rPr>
              <w:t>ный (центр поселения), промышленный, хозяйственный и социальный центр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  <w:lang w:val="en-US"/>
              </w:rPr>
            </w:pPr>
            <w:r w:rsidRPr="004A664F">
              <w:rPr>
                <w:sz w:val="24"/>
                <w:szCs w:val="24"/>
                <w:lang w:val="en-US"/>
              </w:rPr>
              <w:t>306+66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color w:val="FF0000"/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ООО «Цветной колодец»</w:t>
            </w: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Школа на 320 мест</w:t>
            </w:r>
          </w:p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Библиотека на 7300 тыс.томов</w:t>
            </w:r>
          </w:p>
          <w:p w:rsidR="00753046" w:rsidRPr="0020761A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Клуб на 120 мест, медпункт</w:t>
            </w:r>
          </w:p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ДДУ-25 мест</w:t>
            </w:r>
          </w:p>
          <w:p w:rsidR="00753046" w:rsidRPr="004A664F" w:rsidRDefault="00753046" w:rsidP="004A664F">
            <w:pPr>
              <w:rPr>
                <w:sz w:val="24"/>
                <w:szCs w:val="24"/>
              </w:rPr>
            </w:pPr>
            <w:r w:rsidRPr="004A664F">
              <w:rPr>
                <w:b/>
                <w:sz w:val="24"/>
                <w:szCs w:val="24"/>
                <w:u w:val="single"/>
              </w:rPr>
              <w:t>Предлагается:</w:t>
            </w:r>
            <w:r w:rsidRPr="004A664F">
              <w:rPr>
                <w:sz w:val="24"/>
                <w:szCs w:val="24"/>
              </w:rPr>
              <w:t xml:space="preserve"> </w:t>
            </w:r>
          </w:p>
          <w:p w:rsidR="00753046" w:rsidRPr="004A664F" w:rsidRDefault="00753046" w:rsidP="004A664F">
            <w:pPr>
              <w:rPr>
                <w:color w:val="FF0000"/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Строительство спортивной площадки</w:t>
            </w:r>
          </w:p>
        </w:tc>
      </w:tr>
      <w:tr w:rsidR="00753046" w:rsidRPr="004A664F" w:rsidTr="006425B4">
        <w:trPr>
          <w:cantSplit/>
          <w:trHeight w:val="70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 xml:space="preserve">д. Клинцы 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Рядовые поселения (сельскохозяйственная деятельность)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 xml:space="preserve">20 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046" w:rsidRPr="004A664F" w:rsidRDefault="00753046" w:rsidP="006425B4">
            <w:pPr>
              <w:rPr>
                <w:color w:val="FF0000"/>
                <w:sz w:val="24"/>
                <w:szCs w:val="24"/>
              </w:rPr>
            </w:pPr>
          </w:p>
        </w:tc>
      </w:tr>
      <w:tr w:rsidR="00753046" w:rsidRPr="004A664F" w:rsidTr="006425B4">
        <w:trPr>
          <w:cantSplit/>
          <w:trHeight w:val="1116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046" w:rsidRPr="00533650" w:rsidRDefault="00753046" w:rsidP="006425B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д. Шубник</w:t>
            </w:r>
          </w:p>
        </w:tc>
        <w:tc>
          <w:tcPr>
            <w:tcW w:w="337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8 (возможно увеличение за счет сезонного населения)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046" w:rsidRPr="004A664F" w:rsidRDefault="00753046" w:rsidP="006425B4">
            <w:pPr>
              <w:rPr>
                <w:color w:val="FF0000"/>
                <w:sz w:val="24"/>
                <w:szCs w:val="24"/>
              </w:rPr>
            </w:pPr>
          </w:p>
        </w:tc>
      </w:tr>
      <w:tr w:rsidR="00753046" w:rsidRPr="004A664F" w:rsidTr="006425B4">
        <w:trPr>
          <w:cantSplit/>
          <w:trHeight w:val="160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д. Лошево</w:t>
            </w:r>
          </w:p>
        </w:tc>
        <w:tc>
          <w:tcPr>
            <w:tcW w:w="3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0 (возможно увеличение за счет сезонного населения)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046" w:rsidRPr="004A664F" w:rsidRDefault="00753046" w:rsidP="006425B4">
            <w:pPr>
              <w:rPr>
                <w:color w:val="FF0000"/>
                <w:sz w:val="24"/>
                <w:szCs w:val="24"/>
              </w:rPr>
            </w:pPr>
          </w:p>
        </w:tc>
      </w:tr>
      <w:tr w:rsidR="00753046" w:rsidRPr="004A664F" w:rsidTr="006425B4">
        <w:trPr>
          <w:trHeight w:val="63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Итого: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3046" w:rsidRPr="004A664F" w:rsidRDefault="00753046" w:rsidP="006425B4">
            <w:pPr>
              <w:rPr>
                <w:sz w:val="24"/>
                <w:szCs w:val="24"/>
                <w:lang w:val="en-US"/>
              </w:rPr>
            </w:pPr>
            <w:r w:rsidRPr="004A664F">
              <w:rPr>
                <w:sz w:val="24"/>
                <w:szCs w:val="24"/>
                <w:lang w:val="en-US"/>
              </w:rPr>
              <w:t>400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046" w:rsidRPr="004A664F" w:rsidRDefault="00753046" w:rsidP="006425B4">
            <w:pPr>
              <w:rPr>
                <w:color w:val="FF0000"/>
                <w:sz w:val="24"/>
                <w:szCs w:val="24"/>
              </w:rPr>
            </w:pPr>
          </w:p>
        </w:tc>
      </w:tr>
      <w:tr w:rsidR="00753046" w:rsidRPr="004A664F" w:rsidTr="006425B4">
        <w:trPr>
          <w:trHeight w:val="63"/>
        </w:trPr>
        <w:tc>
          <w:tcPr>
            <w:tcW w:w="14734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b/>
                <w:sz w:val="24"/>
                <w:szCs w:val="24"/>
              </w:rPr>
              <w:t>Сельское поселение «Деревня Дубровка»</w:t>
            </w:r>
          </w:p>
        </w:tc>
      </w:tr>
      <w:tr w:rsidR="00753046" w:rsidRPr="004A664F" w:rsidTr="006425B4">
        <w:trPr>
          <w:trHeight w:val="63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д. Дубровка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Административ</w:t>
            </w:r>
            <w:r w:rsidRPr="004A664F">
              <w:rPr>
                <w:sz w:val="24"/>
                <w:szCs w:val="24"/>
              </w:rPr>
              <w:t>ный (центр поселения), хозяйственный, социальный центр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114+20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 xml:space="preserve">Школа </w:t>
            </w:r>
            <w:r>
              <w:rPr>
                <w:sz w:val="24"/>
                <w:szCs w:val="24"/>
              </w:rPr>
              <w:t>не действ.</w:t>
            </w:r>
          </w:p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 xml:space="preserve">Библиотека на </w:t>
            </w:r>
            <w:r>
              <w:rPr>
                <w:sz w:val="24"/>
                <w:szCs w:val="24"/>
              </w:rPr>
              <w:t>6234</w:t>
            </w:r>
            <w:r w:rsidRPr="004A664F">
              <w:rPr>
                <w:sz w:val="24"/>
                <w:szCs w:val="24"/>
              </w:rPr>
              <w:t xml:space="preserve"> тыс.томов</w:t>
            </w:r>
          </w:p>
          <w:p w:rsidR="00753046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Клуб на 50 мест, медпункт</w:t>
            </w:r>
            <w:r>
              <w:rPr>
                <w:sz w:val="24"/>
                <w:szCs w:val="24"/>
              </w:rPr>
              <w:t>,</w:t>
            </w:r>
          </w:p>
          <w:p w:rsidR="00753046" w:rsidRPr="004A664F" w:rsidRDefault="00753046" w:rsidP="006425B4">
            <w:pPr>
              <w:rPr>
                <w:color w:val="FF0000"/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ГБУ «Думиничский центр»</w:t>
            </w:r>
          </w:p>
        </w:tc>
      </w:tr>
      <w:tr w:rsidR="00753046" w:rsidRPr="004A664F" w:rsidTr="006425B4">
        <w:trPr>
          <w:trHeight w:val="63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533650">
            <w:pPr>
              <w:rPr>
                <w:sz w:val="24"/>
                <w:szCs w:val="24"/>
              </w:rPr>
            </w:pPr>
            <w:r w:rsidRPr="004A664F">
              <w:rPr>
                <w:spacing w:val="-12"/>
                <w:sz w:val="24"/>
                <w:szCs w:val="24"/>
              </w:rPr>
              <w:t>с. Дубровского</w:t>
            </w:r>
            <w:r w:rsidRPr="004A664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 w:rsidRPr="004A664F">
              <w:rPr>
                <w:sz w:val="24"/>
                <w:szCs w:val="24"/>
              </w:rPr>
              <w:t xml:space="preserve">тделения </w:t>
            </w:r>
            <w:r>
              <w:rPr>
                <w:sz w:val="24"/>
                <w:szCs w:val="24"/>
              </w:rPr>
              <w:t>С</w:t>
            </w:r>
            <w:r w:rsidRPr="004A664F">
              <w:rPr>
                <w:sz w:val="24"/>
                <w:szCs w:val="24"/>
              </w:rPr>
              <w:t>ельхозтехники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Хозяйственный подцентр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046" w:rsidRPr="004A664F" w:rsidRDefault="00753046" w:rsidP="006425B4">
            <w:pPr>
              <w:rPr>
                <w:color w:val="FF0000"/>
                <w:sz w:val="24"/>
                <w:szCs w:val="24"/>
              </w:rPr>
            </w:pPr>
          </w:p>
        </w:tc>
      </w:tr>
      <w:tr w:rsidR="00753046" w:rsidRPr="004A664F" w:rsidTr="006425B4">
        <w:trPr>
          <w:trHeight w:val="63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д. Речица</w:t>
            </w:r>
          </w:p>
        </w:tc>
        <w:tc>
          <w:tcPr>
            <w:tcW w:w="3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4A664F">
              <w:rPr>
                <w:sz w:val="24"/>
                <w:szCs w:val="24"/>
              </w:rPr>
              <w:t xml:space="preserve"> (возможно увеличение за счет сезонного населения)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046" w:rsidRPr="004A664F" w:rsidRDefault="00753046" w:rsidP="006425B4">
            <w:pPr>
              <w:rPr>
                <w:color w:val="FF0000"/>
                <w:sz w:val="24"/>
                <w:szCs w:val="24"/>
              </w:rPr>
            </w:pPr>
          </w:p>
        </w:tc>
      </w:tr>
      <w:tr w:rsidR="00753046" w:rsidRPr="004A664F" w:rsidTr="006425B4">
        <w:trPr>
          <w:trHeight w:val="63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pacing w:val="-10"/>
                <w:sz w:val="24"/>
                <w:szCs w:val="24"/>
              </w:rPr>
              <w:t>с. Марьинский</w:t>
            </w:r>
            <w:r w:rsidRPr="004A664F">
              <w:rPr>
                <w:sz w:val="24"/>
                <w:szCs w:val="24"/>
              </w:rPr>
              <w:t xml:space="preserve"> завод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Рядовые поселения (сельскохозяйственная деятельность)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4A664F">
              <w:rPr>
                <w:sz w:val="24"/>
                <w:szCs w:val="24"/>
              </w:rPr>
              <w:t>(возможно увеличение за счет сезонного населения)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046" w:rsidRPr="004A664F" w:rsidRDefault="00753046" w:rsidP="006425B4">
            <w:pPr>
              <w:rPr>
                <w:color w:val="FF0000"/>
                <w:sz w:val="24"/>
                <w:szCs w:val="24"/>
              </w:rPr>
            </w:pPr>
          </w:p>
        </w:tc>
      </w:tr>
      <w:tr w:rsidR="00753046" w:rsidRPr="004A664F" w:rsidTr="006425B4">
        <w:trPr>
          <w:trHeight w:val="63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д. 105 лесоучасток</w:t>
            </w:r>
          </w:p>
        </w:tc>
        <w:tc>
          <w:tcPr>
            <w:tcW w:w="3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4A664F">
              <w:rPr>
                <w:sz w:val="24"/>
                <w:szCs w:val="24"/>
              </w:rPr>
              <w:t xml:space="preserve"> (возможно увеличение за счет сезонного населения)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046" w:rsidRPr="004A664F" w:rsidRDefault="00753046" w:rsidP="006425B4">
            <w:pPr>
              <w:rPr>
                <w:color w:val="FF0000"/>
                <w:sz w:val="24"/>
                <w:szCs w:val="24"/>
              </w:rPr>
            </w:pPr>
          </w:p>
        </w:tc>
      </w:tr>
      <w:tr w:rsidR="00753046" w:rsidRPr="004A664F" w:rsidTr="006425B4">
        <w:trPr>
          <w:trHeight w:val="63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Итого: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270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046" w:rsidRPr="004A664F" w:rsidRDefault="00753046" w:rsidP="006425B4">
            <w:pPr>
              <w:rPr>
                <w:color w:val="FF0000"/>
                <w:sz w:val="24"/>
                <w:szCs w:val="24"/>
              </w:rPr>
            </w:pPr>
          </w:p>
        </w:tc>
      </w:tr>
      <w:tr w:rsidR="00753046" w:rsidRPr="004A664F" w:rsidTr="006425B4">
        <w:trPr>
          <w:trHeight w:val="63"/>
        </w:trPr>
        <w:tc>
          <w:tcPr>
            <w:tcW w:w="14734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753046" w:rsidRPr="004A664F" w:rsidRDefault="00753046" w:rsidP="006425B4">
            <w:pPr>
              <w:rPr>
                <w:color w:val="FF0000"/>
                <w:sz w:val="24"/>
                <w:szCs w:val="24"/>
              </w:rPr>
            </w:pPr>
            <w:r w:rsidRPr="004A664F">
              <w:rPr>
                <w:b/>
                <w:sz w:val="24"/>
                <w:szCs w:val="24"/>
              </w:rPr>
              <w:t>Сельское поселение «Село Вертное»</w:t>
            </w:r>
          </w:p>
        </w:tc>
      </w:tr>
      <w:tr w:rsidR="00753046" w:rsidRPr="004A664F" w:rsidTr="006425B4">
        <w:trPr>
          <w:trHeight w:val="63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с. Вертное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Административ</w:t>
            </w:r>
            <w:r w:rsidRPr="004A664F">
              <w:rPr>
                <w:sz w:val="24"/>
                <w:szCs w:val="24"/>
              </w:rPr>
              <w:t>ный (центр поселения), хозяйственный, социальный центр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358+36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Школа на 192 места</w:t>
            </w:r>
          </w:p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Библиотека на 5</w:t>
            </w:r>
            <w:r>
              <w:rPr>
                <w:sz w:val="24"/>
                <w:szCs w:val="24"/>
              </w:rPr>
              <w:t>10</w:t>
            </w:r>
            <w:r w:rsidRPr="004A664F">
              <w:rPr>
                <w:sz w:val="24"/>
                <w:szCs w:val="24"/>
              </w:rPr>
              <w:t>0 тыс.томов</w:t>
            </w:r>
          </w:p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Клуб на 150 мест, медпункт</w:t>
            </w:r>
          </w:p>
          <w:p w:rsidR="00753046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ДДУ</w:t>
            </w:r>
            <w:r>
              <w:rPr>
                <w:sz w:val="24"/>
                <w:szCs w:val="24"/>
              </w:rPr>
              <w:t>-20 мест</w:t>
            </w:r>
          </w:p>
          <w:p w:rsidR="00753046" w:rsidRPr="004A664F" w:rsidRDefault="00753046" w:rsidP="001208AF">
            <w:pPr>
              <w:rPr>
                <w:sz w:val="24"/>
                <w:szCs w:val="24"/>
              </w:rPr>
            </w:pPr>
            <w:r w:rsidRPr="004A664F">
              <w:rPr>
                <w:b/>
                <w:sz w:val="24"/>
                <w:szCs w:val="24"/>
                <w:u w:val="single"/>
              </w:rPr>
              <w:t>Предлагается:</w:t>
            </w:r>
            <w:r w:rsidRPr="004A664F">
              <w:rPr>
                <w:sz w:val="24"/>
                <w:szCs w:val="24"/>
              </w:rPr>
              <w:t xml:space="preserve"> </w:t>
            </w:r>
          </w:p>
          <w:p w:rsidR="00753046" w:rsidRPr="004A664F" w:rsidRDefault="00753046" w:rsidP="001208AF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Строительство спортивной площадки</w:t>
            </w:r>
          </w:p>
        </w:tc>
      </w:tr>
      <w:tr w:rsidR="00753046" w:rsidRPr="004A664F" w:rsidTr="006425B4">
        <w:trPr>
          <w:trHeight w:val="63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д. Дяглево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Рядовые поселения (сельскохозяйственная деятельность)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4A664F">
              <w:rPr>
                <w:sz w:val="24"/>
                <w:szCs w:val="24"/>
              </w:rPr>
              <w:t xml:space="preserve"> (возможно увеличение за счет сезонного населения)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046" w:rsidRPr="004A664F" w:rsidRDefault="00753046" w:rsidP="006425B4">
            <w:pPr>
              <w:rPr>
                <w:color w:val="FF0000"/>
                <w:sz w:val="24"/>
                <w:szCs w:val="24"/>
              </w:rPr>
            </w:pPr>
          </w:p>
        </w:tc>
      </w:tr>
      <w:tr w:rsidR="00753046" w:rsidRPr="004A664F" w:rsidTr="006425B4">
        <w:trPr>
          <w:trHeight w:val="63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ж.д. разъезд Вертное</w:t>
            </w:r>
          </w:p>
        </w:tc>
        <w:tc>
          <w:tcPr>
            <w:tcW w:w="3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4A664F">
              <w:rPr>
                <w:sz w:val="24"/>
                <w:szCs w:val="24"/>
              </w:rPr>
              <w:t xml:space="preserve"> (возможно увеличение за счет сезонного населения)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046" w:rsidRPr="004A664F" w:rsidRDefault="00753046" w:rsidP="006425B4">
            <w:pPr>
              <w:rPr>
                <w:color w:val="FF0000"/>
                <w:sz w:val="24"/>
                <w:szCs w:val="24"/>
              </w:rPr>
            </w:pPr>
          </w:p>
        </w:tc>
      </w:tr>
      <w:tr w:rsidR="00753046" w:rsidRPr="004A664F" w:rsidTr="006425B4">
        <w:trPr>
          <w:trHeight w:val="63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д. Казаковка</w:t>
            </w:r>
          </w:p>
        </w:tc>
        <w:tc>
          <w:tcPr>
            <w:tcW w:w="3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4A664F">
              <w:rPr>
                <w:sz w:val="24"/>
                <w:szCs w:val="24"/>
              </w:rPr>
              <w:t xml:space="preserve"> (возможно увеличение за счет сезонного населения)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046" w:rsidRPr="004A664F" w:rsidRDefault="00753046" w:rsidP="006425B4">
            <w:pPr>
              <w:rPr>
                <w:color w:val="FF0000"/>
                <w:sz w:val="24"/>
                <w:szCs w:val="24"/>
              </w:rPr>
            </w:pPr>
          </w:p>
        </w:tc>
      </w:tr>
      <w:tr w:rsidR="00753046" w:rsidRPr="004A664F" w:rsidTr="006425B4">
        <w:trPr>
          <w:trHeight w:val="63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Итого: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046" w:rsidRPr="004A664F" w:rsidRDefault="00753046" w:rsidP="006425B4">
            <w:pPr>
              <w:rPr>
                <w:color w:val="FF0000"/>
                <w:sz w:val="24"/>
                <w:szCs w:val="24"/>
              </w:rPr>
            </w:pPr>
          </w:p>
        </w:tc>
      </w:tr>
      <w:tr w:rsidR="00753046" w:rsidRPr="004A664F" w:rsidTr="006425B4">
        <w:trPr>
          <w:trHeight w:val="63"/>
        </w:trPr>
        <w:tc>
          <w:tcPr>
            <w:tcW w:w="14734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b/>
                <w:sz w:val="24"/>
                <w:szCs w:val="24"/>
              </w:rPr>
              <w:t>Сельское поселение «Деревня Высокое»</w:t>
            </w:r>
          </w:p>
        </w:tc>
      </w:tr>
      <w:tr w:rsidR="00753046" w:rsidRPr="004A664F" w:rsidTr="006425B4">
        <w:trPr>
          <w:trHeight w:val="63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д. Высокое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Административный (центр поселения), хозяйственный, социальный центр</w:t>
            </w:r>
          </w:p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199+7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Школа на 50</w:t>
            </w:r>
            <w:r>
              <w:rPr>
                <w:sz w:val="24"/>
                <w:szCs w:val="24"/>
              </w:rPr>
              <w:t xml:space="preserve"> мест, </w:t>
            </w:r>
            <w:r w:rsidRPr="004A664F">
              <w:rPr>
                <w:sz w:val="24"/>
                <w:szCs w:val="24"/>
              </w:rPr>
              <w:t>медпункт</w:t>
            </w:r>
          </w:p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</w:tr>
      <w:tr w:rsidR="00753046" w:rsidRPr="004A664F" w:rsidTr="006425B4">
        <w:trPr>
          <w:trHeight w:val="63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д. Пыренка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Социальный и хозяйственный подцентр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Школа на 50</w:t>
            </w:r>
            <w:r>
              <w:rPr>
                <w:sz w:val="24"/>
                <w:szCs w:val="24"/>
              </w:rPr>
              <w:t xml:space="preserve"> мест</w:t>
            </w:r>
          </w:p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Библиотека на 4930 тыс.томов</w:t>
            </w:r>
          </w:p>
          <w:p w:rsidR="00753046" w:rsidRPr="004A664F" w:rsidRDefault="00753046" w:rsidP="006425B4">
            <w:pPr>
              <w:rPr>
                <w:color w:val="FF0000"/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Клуб на 70 мест, медпункт</w:t>
            </w:r>
          </w:p>
        </w:tc>
      </w:tr>
      <w:tr w:rsidR="00753046" w:rsidRPr="004A664F" w:rsidTr="006425B4">
        <w:trPr>
          <w:trHeight w:val="63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с. Им. Ленина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Рядовые поселения (сельскохозяйственная деятельность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4A664F">
              <w:rPr>
                <w:sz w:val="24"/>
                <w:szCs w:val="24"/>
              </w:rPr>
              <w:t>(возможно увеличение за счет сезонного населения)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046" w:rsidRPr="004A664F" w:rsidRDefault="00753046" w:rsidP="006425B4">
            <w:pPr>
              <w:rPr>
                <w:color w:val="FF0000"/>
                <w:sz w:val="24"/>
                <w:szCs w:val="24"/>
              </w:rPr>
            </w:pPr>
          </w:p>
        </w:tc>
      </w:tr>
      <w:tr w:rsidR="00753046" w:rsidRPr="004A664F" w:rsidTr="006425B4">
        <w:trPr>
          <w:trHeight w:val="63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с. Мирный</w:t>
            </w:r>
          </w:p>
        </w:tc>
        <w:tc>
          <w:tcPr>
            <w:tcW w:w="3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046" w:rsidRDefault="00753046" w:rsidP="00ED2AE6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 xml:space="preserve">Клуб на </w:t>
            </w:r>
            <w:r>
              <w:rPr>
                <w:sz w:val="24"/>
                <w:szCs w:val="24"/>
              </w:rPr>
              <w:t>150</w:t>
            </w:r>
            <w:r w:rsidRPr="004A664F">
              <w:rPr>
                <w:sz w:val="24"/>
                <w:szCs w:val="24"/>
              </w:rPr>
              <w:t xml:space="preserve"> мест</w:t>
            </w:r>
          </w:p>
          <w:p w:rsidR="00753046" w:rsidRDefault="00753046" w:rsidP="00ED2AE6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 xml:space="preserve">Библиотека на </w:t>
            </w:r>
            <w:r>
              <w:rPr>
                <w:sz w:val="24"/>
                <w:szCs w:val="24"/>
              </w:rPr>
              <w:t>7921</w:t>
            </w:r>
            <w:r w:rsidRPr="004A664F">
              <w:rPr>
                <w:sz w:val="24"/>
                <w:szCs w:val="24"/>
              </w:rPr>
              <w:t xml:space="preserve"> тыс.томов</w:t>
            </w:r>
          </w:p>
          <w:p w:rsidR="00753046" w:rsidRPr="004A664F" w:rsidRDefault="00753046" w:rsidP="00ED2AE6">
            <w:pPr>
              <w:rPr>
                <w:sz w:val="24"/>
                <w:szCs w:val="24"/>
              </w:rPr>
            </w:pPr>
            <w:r w:rsidRPr="004A664F">
              <w:rPr>
                <w:b/>
                <w:sz w:val="24"/>
                <w:szCs w:val="24"/>
                <w:u w:val="single"/>
              </w:rPr>
              <w:t>Предлагается:</w:t>
            </w:r>
            <w:r w:rsidRPr="004A664F">
              <w:rPr>
                <w:sz w:val="24"/>
                <w:szCs w:val="24"/>
              </w:rPr>
              <w:t xml:space="preserve"> </w:t>
            </w:r>
          </w:p>
          <w:p w:rsidR="00753046" w:rsidRPr="00ED2AE6" w:rsidRDefault="00753046" w:rsidP="00ED2A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Размещение стадиона и спортивного парка </w:t>
            </w:r>
          </w:p>
        </w:tc>
      </w:tr>
      <w:tr w:rsidR="00753046" w:rsidRPr="004A664F" w:rsidTr="006425B4">
        <w:trPr>
          <w:trHeight w:val="63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д. Кожановка</w:t>
            </w:r>
          </w:p>
        </w:tc>
        <w:tc>
          <w:tcPr>
            <w:tcW w:w="3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13 (возможно увеличение за счет сезонного населения)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046" w:rsidRPr="004A664F" w:rsidRDefault="00753046" w:rsidP="006425B4">
            <w:pPr>
              <w:rPr>
                <w:color w:val="FF0000"/>
                <w:sz w:val="24"/>
                <w:szCs w:val="24"/>
              </w:rPr>
            </w:pPr>
          </w:p>
        </w:tc>
      </w:tr>
      <w:tr w:rsidR="00753046" w:rsidRPr="004A664F" w:rsidTr="006425B4">
        <w:trPr>
          <w:trHeight w:val="63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д. Пузановка</w:t>
            </w:r>
          </w:p>
        </w:tc>
        <w:tc>
          <w:tcPr>
            <w:tcW w:w="3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2F0200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  <w:r w:rsidRPr="004A664F">
              <w:rPr>
                <w:sz w:val="24"/>
                <w:szCs w:val="24"/>
              </w:rPr>
              <w:t xml:space="preserve"> (возможно увеличение за счет сезонного населения)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046" w:rsidRPr="004A664F" w:rsidRDefault="00753046" w:rsidP="006425B4">
            <w:pPr>
              <w:rPr>
                <w:color w:val="FF0000"/>
                <w:sz w:val="24"/>
                <w:szCs w:val="24"/>
              </w:rPr>
            </w:pPr>
          </w:p>
        </w:tc>
      </w:tr>
      <w:tr w:rsidR="00753046" w:rsidRPr="004A664F" w:rsidTr="006425B4">
        <w:trPr>
          <w:trHeight w:val="63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д. Ясенок</w:t>
            </w:r>
          </w:p>
        </w:tc>
        <w:tc>
          <w:tcPr>
            <w:tcW w:w="3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046" w:rsidRPr="004A664F" w:rsidRDefault="00753046" w:rsidP="006425B4">
            <w:pPr>
              <w:rPr>
                <w:color w:val="FF0000"/>
                <w:sz w:val="24"/>
                <w:szCs w:val="24"/>
              </w:rPr>
            </w:pPr>
          </w:p>
        </w:tc>
      </w:tr>
      <w:tr w:rsidR="00753046" w:rsidRPr="004A664F" w:rsidTr="006425B4">
        <w:trPr>
          <w:trHeight w:val="63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Итого: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430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046" w:rsidRPr="004A664F" w:rsidRDefault="00753046" w:rsidP="006425B4">
            <w:pPr>
              <w:rPr>
                <w:color w:val="FF0000"/>
                <w:sz w:val="24"/>
                <w:szCs w:val="24"/>
              </w:rPr>
            </w:pPr>
          </w:p>
        </w:tc>
      </w:tr>
      <w:tr w:rsidR="00753046" w:rsidRPr="004A664F" w:rsidTr="006425B4">
        <w:trPr>
          <w:trHeight w:val="63"/>
        </w:trPr>
        <w:tc>
          <w:tcPr>
            <w:tcW w:w="14734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753046" w:rsidRPr="004A664F" w:rsidRDefault="00753046" w:rsidP="006425B4">
            <w:pPr>
              <w:rPr>
                <w:color w:val="FF0000"/>
                <w:sz w:val="24"/>
                <w:szCs w:val="24"/>
              </w:rPr>
            </w:pPr>
            <w:r w:rsidRPr="004A664F">
              <w:rPr>
                <w:b/>
                <w:sz w:val="24"/>
                <w:szCs w:val="24"/>
              </w:rPr>
              <w:t>Сельское поселение «Деревня Маслово»</w:t>
            </w:r>
          </w:p>
        </w:tc>
      </w:tr>
      <w:tr w:rsidR="00753046" w:rsidRPr="004A664F" w:rsidTr="006425B4">
        <w:trPr>
          <w:trHeight w:val="63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д. Маслово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Административный (центр поселения), хозяйственный, социальный центр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121+46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Библиотека на 3</w:t>
            </w:r>
            <w:r>
              <w:rPr>
                <w:sz w:val="24"/>
                <w:szCs w:val="24"/>
              </w:rPr>
              <w:t>300</w:t>
            </w:r>
            <w:r w:rsidRPr="004A664F">
              <w:rPr>
                <w:sz w:val="24"/>
                <w:szCs w:val="24"/>
              </w:rPr>
              <w:t xml:space="preserve"> тыс.томов</w:t>
            </w:r>
          </w:p>
          <w:p w:rsidR="00753046" w:rsidRDefault="00753046" w:rsidP="003908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Клуб на 200 мест</w:t>
            </w:r>
          </w:p>
          <w:p w:rsidR="00753046" w:rsidRPr="004A664F" w:rsidRDefault="00753046" w:rsidP="003908A7">
            <w:pPr>
              <w:rPr>
                <w:sz w:val="24"/>
                <w:szCs w:val="24"/>
              </w:rPr>
            </w:pPr>
            <w:r w:rsidRPr="004A664F">
              <w:rPr>
                <w:b/>
                <w:sz w:val="24"/>
                <w:szCs w:val="24"/>
                <w:u w:val="single"/>
              </w:rPr>
              <w:t>Предлагается:</w:t>
            </w:r>
            <w:r w:rsidRPr="004A664F">
              <w:rPr>
                <w:sz w:val="24"/>
                <w:szCs w:val="24"/>
              </w:rPr>
              <w:t xml:space="preserve"> </w:t>
            </w:r>
          </w:p>
          <w:p w:rsidR="00753046" w:rsidRPr="004A664F" w:rsidRDefault="00753046" w:rsidP="003908A7">
            <w:pPr>
              <w:rPr>
                <w:color w:val="FF0000"/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Строительство спортивной площадки</w:t>
            </w:r>
          </w:p>
        </w:tc>
      </w:tr>
      <w:tr w:rsidR="00753046" w:rsidRPr="004A664F" w:rsidTr="006425B4">
        <w:trPr>
          <w:trHeight w:val="63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д. Куклино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Рядовые поселения (сельскохозяйственная деятельность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046" w:rsidRPr="004A664F" w:rsidRDefault="00753046" w:rsidP="006425B4">
            <w:pPr>
              <w:rPr>
                <w:color w:val="FF0000"/>
                <w:sz w:val="24"/>
                <w:szCs w:val="24"/>
              </w:rPr>
            </w:pPr>
          </w:p>
        </w:tc>
      </w:tr>
      <w:tr w:rsidR="00753046" w:rsidRPr="004A664F" w:rsidTr="006425B4">
        <w:trPr>
          <w:trHeight w:val="63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д. Роженск</w:t>
            </w:r>
          </w:p>
        </w:tc>
        <w:tc>
          <w:tcPr>
            <w:tcW w:w="3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046" w:rsidRPr="004A664F" w:rsidRDefault="00753046" w:rsidP="006425B4">
            <w:pPr>
              <w:rPr>
                <w:color w:val="FF0000"/>
                <w:sz w:val="24"/>
                <w:szCs w:val="24"/>
              </w:rPr>
            </w:pPr>
          </w:p>
        </w:tc>
      </w:tr>
      <w:tr w:rsidR="00753046" w:rsidRPr="004A664F" w:rsidTr="006425B4">
        <w:trPr>
          <w:trHeight w:val="63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д. Звитовка</w:t>
            </w:r>
          </w:p>
        </w:tc>
        <w:tc>
          <w:tcPr>
            <w:tcW w:w="3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4A664F">
              <w:rPr>
                <w:sz w:val="24"/>
                <w:szCs w:val="24"/>
              </w:rPr>
              <w:t xml:space="preserve"> (возможно увеличение за счет сезонного населения)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046" w:rsidRPr="004A664F" w:rsidRDefault="00753046" w:rsidP="006425B4">
            <w:pPr>
              <w:rPr>
                <w:color w:val="FF0000"/>
                <w:sz w:val="24"/>
                <w:szCs w:val="24"/>
              </w:rPr>
            </w:pPr>
          </w:p>
        </w:tc>
      </w:tr>
      <w:tr w:rsidR="00753046" w:rsidRPr="004A664F" w:rsidTr="006425B4">
        <w:trPr>
          <w:trHeight w:val="63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Итого: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046" w:rsidRPr="004A664F" w:rsidRDefault="00753046" w:rsidP="006425B4">
            <w:pPr>
              <w:rPr>
                <w:color w:val="FF0000"/>
                <w:sz w:val="24"/>
                <w:szCs w:val="24"/>
              </w:rPr>
            </w:pPr>
          </w:p>
        </w:tc>
      </w:tr>
      <w:tr w:rsidR="00753046" w:rsidRPr="004A664F" w:rsidTr="006425B4">
        <w:trPr>
          <w:trHeight w:val="63"/>
        </w:trPr>
        <w:tc>
          <w:tcPr>
            <w:tcW w:w="14734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b/>
                <w:sz w:val="24"/>
                <w:szCs w:val="24"/>
              </w:rPr>
              <w:t>Сельское поселение «Деревня Думиничи»</w:t>
            </w:r>
          </w:p>
        </w:tc>
      </w:tr>
      <w:tr w:rsidR="00753046" w:rsidRPr="004A664F" w:rsidTr="006425B4">
        <w:trPr>
          <w:trHeight w:val="63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д. Думиничи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Административный (центр поселения), хозяйственный, социальный центр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476+18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 xml:space="preserve">Библиотека на </w:t>
            </w:r>
            <w:r>
              <w:rPr>
                <w:sz w:val="24"/>
                <w:szCs w:val="24"/>
              </w:rPr>
              <w:t>9158</w:t>
            </w:r>
            <w:r w:rsidRPr="004A664F">
              <w:rPr>
                <w:sz w:val="24"/>
                <w:szCs w:val="24"/>
              </w:rPr>
              <w:t xml:space="preserve"> тыс.томов</w:t>
            </w:r>
          </w:p>
          <w:p w:rsidR="00753046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Клуб на 150 мест</w:t>
            </w:r>
          </w:p>
          <w:p w:rsidR="00753046" w:rsidRPr="004A664F" w:rsidRDefault="00753046" w:rsidP="003908A7">
            <w:pPr>
              <w:rPr>
                <w:sz w:val="24"/>
                <w:szCs w:val="24"/>
              </w:rPr>
            </w:pPr>
            <w:r w:rsidRPr="004A664F">
              <w:rPr>
                <w:b/>
                <w:sz w:val="24"/>
                <w:szCs w:val="24"/>
                <w:u w:val="single"/>
              </w:rPr>
              <w:t>Предлагается:</w:t>
            </w:r>
            <w:r w:rsidRPr="004A664F">
              <w:rPr>
                <w:sz w:val="24"/>
                <w:szCs w:val="24"/>
              </w:rPr>
              <w:t xml:space="preserve"> </w:t>
            </w:r>
          </w:p>
          <w:p w:rsidR="00753046" w:rsidRPr="004A664F" w:rsidRDefault="00753046" w:rsidP="003908A7">
            <w:pPr>
              <w:rPr>
                <w:color w:val="FF0000"/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Строительство спортивной площадки</w:t>
            </w:r>
          </w:p>
        </w:tc>
      </w:tr>
      <w:tr w:rsidR="00753046" w:rsidRPr="004A664F" w:rsidTr="006425B4">
        <w:trPr>
          <w:trHeight w:val="63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д. Поляки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  <w:lang w:val="en-US"/>
              </w:rPr>
            </w:pPr>
            <w:r w:rsidRPr="004A664F">
              <w:rPr>
                <w:sz w:val="24"/>
                <w:szCs w:val="24"/>
              </w:rPr>
              <w:t>Рядовые поселения (сельскохозяйственная деятельность</w:t>
            </w:r>
            <w:r w:rsidRPr="004A664F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046" w:rsidRPr="004A664F" w:rsidRDefault="00753046" w:rsidP="006425B4">
            <w:pPr>
              <w:rPr>
                <w:color w:val="FF0000"/>
                <w:sz w:val="24"/>
                <w:szCs w:val="24"/>
              </w:rPr>
            </w:pPr>
          </w:p>
        </w:tc>
      </w:tr>
      <w:tr w:rsidR="00753046" w:rsidRPr="004A664F" w:rsidTr="006425B4">
        <w:trPr>
          <w:trHeight w:val="63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д. Хотисино</w:t>
            </w:r>
          </w:p>
        </w:tc>
        <w:tc>
          <w:tcPr>
            <w:tcW w:w="3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4A664F">
              <w:rPr>
                <w:sz w:val="24"/>
                <w:szCs w:val="24"/>
              </w:rPr>
              <w:t xml:space="preserve"> (возможно увеличение за счет сезонного населения)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046" w:rsidRPr="004A664F" w:rsidRDefault="00753046" w:rsidP="006425B4">
            <w:pPr>
              <w:rPr>
                <w:color w:val="FF0000"/>
                <w:sz w:val="24"/>
                <w:szCs w:val="24"/>
              </w:rPr>
            </w:pPr>
          </w:p>
        </w:tc>
      </w:tr>
      <w:tr w:rsidR="00753046" w:rsidRPr="004A664F" w:rsidTr="006425B4">
        <w:trPr>
          <w:trHeight w:val="63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д. Ломенка</w:t>
            </w:r>
          </w:p>
        </w:tc>
        <w:tc>
          <w:tcPr>
            <w:tcW w:w="3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3908A7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046" w:rsidRPr="004A664F" w:rsidRDefault="00753046" w:rsidP="006425B4">
            <w:pPr>
              <w:rPr>
                <w:color w:val="FF0000"/>
                <w:sz w:val="24"/>
                <w:szCs w:val="24"/>
              </w:rPr>
            </w:pPr>
          </w:p>
        </w:tc>
      </w:tr>
      <w:tr w:rsidR="00753046" w:rsidRPr="004A664F" w:rsidTr="006425B4">
        <w:trPr>
          <w:trHeight w:val="63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Итого:</w:t>
            </w:r>
          </w:p>
        </w:tc>
        <w:tc>
          <w:tcPr>
            <w:tcW w:w="3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3908A7">
            <w:pPr>
              <w:rPr>
                <w:sz w:val="24"/>
                <w:szCs w:val="24"/>
              </w:rPr>
            </w:pPr>
            <w:r w:rsidRPr="004A664F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50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A664F" w:rsidRDefault="00753046" w:rsidP="006425B4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046" w:rsidRPr="004A664F" w:rsidRDefault="00753046" w:rsidP="006425B4">
            <w:pPr>
              <w:rPr>
                <w:color w:val="FF0000"/>
                <w:sz w:val="24"/>
                <w:szCs w:val="24"/>
              </w:rPr>
            </w:pPr>
          </w:p>
        </w:tc>
      </w:tr>
    </w:tbl>
    <w:p w:rsidR="00753046" w:rsidRDefault="00753046">
      <w:pPr>
        <w:suppressAutoHyphens w:val="0"/>
        <w:spacing w:after="200" w:line="276" w:lineRule="auto"/>
        <w:rPr>
          <w:b/>
          <w:sz w:val="24"/>
          <w:szCs w:val="24"/>
        </w:rPr>
      </w:pPr>
    </w:p>
    <w:p w:rsidR="00753046" w:rsidRDefault="00753046">
      <w:pPr>
        <w:suppressAutoHyphens w:val="0"/>
        <w:spacing w:after="200" w:line="276" w:lineRule="auto"/>
        <w:rPr>
          <w:b/>
          <w:sz w:val="24"/>
          <w:szCs w:val="24"/>
        </w:rPr>
        <w:sectPr w:rsidR="00753046" w:rsidSect="00A917D4">
          <w:pgSz w:w="16838" w:h="11906" w:orient="landscape"/>
          <w:pgMar w:top="850" w:right="1134" w:bottom="1276" w:left="851" w:header="708" w:footer="708" w:gutter="0"/>
          <w:cols w:space="708"/>
          <w:docGrid w:linePitch="381"/>
        </w:sectPr>
      </w:pPr>
    </w:p>
    <w:p w:rsidR="00753046" w:rsidRPr="00176EEE" w:rsidRDefault="00753046" w:rsidP="000A2BCB">
      <w:pPr>
        <w:pStyle w:val="Main"/>
        <w:rPr>
          <w:szCs w:val="24"/>
        </w:rPr>
      </w:pPr>
      <w:r>
        <w:rPr>
          <w:b/>
          <w:szCs w:val="24"/>
        </w:rPr>
        <w:t xml:space="preserve">3. Том II. Раздел I. 7 </w:t>
      </w:r>
      <w:r w:rsidRPr="00176EEE">
        <w:rPr>
          <w:b/>
          <w:i/>
          <w:szCs w:val="24"/>
        </w:rPr>
        <w:t>«</w:t>
      </w:r>
      <w:r w:rsidRPr="00176EEE">
        <w:rPr>
          <w:b/>
          <w:i/>
        </w:rPr>
        <w:t>Транспортная инфраструктура</w:t>
      </w:r>
      <w:r w:rsidRPr="00176EEE">
        <w:rPr>
          <w:b/>
          <w:i/>
          <w:szCs w:val="24"/>
        </w:rPr>
        <w:t>»</w:t>
      </w:r>
      <w:r>
        <w:rPr>
          <w:b/>
          <w:i/>
          <w:szCs w:val="24"/>
        </w:rPr>
        <w:t xml:space="preserve"> </w:t>
      </w:r>
      <w:r w:rsidRPr="00176EEE">
        <w:rPr>
          <w:szCs w:val="24"/>
        </w:rPr>
        <w:t>дополнить следующей информацией:</w:t>
      </w:r>
    </w:p>
    <w:p w:rsidR="00753046" w:rsidRDefault="00753046" w:rsidP="000A2BCB">
      <w:pPr>
        <w:pStyle w:val="Main"/>
        <w:rPr>
          <w:szCs w:val="24"/>
        </w:rPr>
      </w:pPr>
      <w:r w:rsidRPr="006954EA">
        <w:rPr>
          <w:szCs w:val="24"/>
        </w:rPr>
        <w:t>Пре</w:t>
      </w:r>
      <w:r>
        <w:rPr>
          <w:szCs w:val="24"/>
        </w:rPr>
        <w:t>дусмотреть  дополнительный землеотвод шириной  150 п.м. и протяженностью 500 м на 274 км автодороги М-3 «Украина»: для создания условий строительства  транспортной развязки  по объекту: Строительство транспортной развязки на 274 км автодороги М-3 «Украина» для присоединения автодороги М-3 «Украина» с КЦЗ  В Думиничском районе.</w:t>
      </w:r>
    </w:p>
    <w:p w:rsidR="00753046" w:rsidRDefault="00753046" w:rsidP="000A2BCB">
      <w:pPr>
        <w:pStyle w:val="Main"/>
        <w:rPr>
          <w:szCs w:val="24"/>
        </w:rPr>
      </w:pPr>
      <w:r>
        <w:rPr>
          <w:szCs w:val="24"/>
        </w:rPr>
        <w:t>В соответствии с пунктом 3 статьи 25 Федерального закона 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не допускается размещение объектов капитального строительства в полосе отвода  автомобильных дорог общего пользования регионального или межмуниципального значения Калужской области.</w:t>
      </w:r>
    </w:p>
    <w:p w:rsidR="00753046" w:rsidRPr="006954EA" w:rsidRDefault="00753046" w:rsidP="000A2BCB">
      <w:pPr>
        <w:pStyle w:val="Main"/>
        <w:rPr>
          <w:szCs w:val="24"/>
        </w:rPr>
      </w:pPr>
      <w:r>
        <w:rPr>
          <w:szCs w:val="24"/>
        </w:rPr>
        <w:t>В соответствии с пунктом 16 статьи 3 и пунктом 8 статьи 26 вышеуказанного закона установлен особый режим использования  земельных участков в полосе отвода в целях обеспечения требований безопасности дорожного движения, а также нормальных условий реконструкции, капитального ремонта, ремонта, содержания автомобильной дороги, её сохранности с учетом перспектив развития автомобильной дороги. На этом основании размещение объектов капитального строительства в границах придорожной полосы не допускается.</w:t>
      </w:r>
    </w:p>
    <w:p w:rsidR="00753046" w:rsidRDefault="00753046" w:rsidP="000A2BCB">
      <w:pPr>
        <w:pStyle w:val="Main"/>
        <w:rPr>
          <w:b/>
          <w:bCs/>
        </w:rPr>
      </w:pPr>
      <w:r>
        <w:rPr>
          <w:b/>
          <w:szCs w:val="24"/>
        </w:rPr>
        <w:t>4</w:t>
      </w:r>
      <w:r w:rsidRPr="00575B31">
        <w:rPr>
          <w:b/>
          <w:szCs w:val="24"/>
        </w:rPr>
        <w:t xml:space="preserve">. </w:t>
      </w:r>
      <w:r>
        <w:rPr>
          <w:b/>
          <w:szCs w:val="24"/>
        </w:rPr>
        <w:t>Том II. Раздел I. 8</w:t>
      </w:r>
      <w:r>
        <w:rPr>
          <w:b/>
        </w:rPr>
        <w:t xml:space="preserve"> </w:t>
      </w:r>
      <w:r>
        <w:rPr>
          <w:b/>
          <w:i/>
        </w:rPr>
        <w:t>«Функционально-планировочная организация территории»</w:t>
      </w:r>
      <w:r>
        <w:t>, подраздел «</w:t>
      </w:r>
      <w:r>
        <w:rPr>
          <w:b/>
          <w:bCs/>
        </w:rPr>
        <w:t xml:space="preserve">Зоны интенсивного хозяйственного и градостроительного освоения, в том числе преимущественной урбанизации»: </w:t>
      </w:r>
    </w:p>
    <w:p w:rsidR="00753046" w:rsidRPr="000C024C" w:rsidRDefault="00753046" w:rsidP="00CA05E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0C024C">
        <w:rPr>
          <w:sz w:val="24"/>
          <w:szCs w:val="24"/>
        </w:rPr>
        <w:t>.</w:t>
      </w:r>
      <w:r>
        <w:rPr>
          <w:sz w:val="24"/>
          <w:szCs w:val="24"/>
        </w:rPr>
        <w:t>1</w:t>
      </w:r>
      <w:r w:rsidRPr="000C024C">
        <w:rPr>
          <w:sz w:val="24"/>
          <w:szCs w:val="24"/>
        </w:rPr>
        <w:t>. Дополнить таблицу № 1 «Планируемый перевод земель из категории земли лесного фонда в категорию земли населенных пунктов», следующей информацией:</w:t>
      </w:r>
    </w:p>
    <w:p w:rsidR="00753046" w:rsidRPr="00701040" w:rsidRDefault="00753046" w:rsidP="000C024C">
      <w:pPr>
        <w:spacing w:line="360" w:lineRule="auto"/>
        <w:ind w:firstLine="567"/>
        <w:jc w:val="center"/>
        <w:rPr>
          <w:sz w:val="24"/>
          <w:szCs w:val="24"/>
        </w:rPr>
      </w:pPr>
      <w:r w:rsidRPr="00701040">
        <w:rPr>
          <w:b/>
          <w:i/>
          <w:sz w:val="24"/>
          <w:szCs w:val="24"/>
        </w:rPr>
        <w:t>Планируемый перевод земель из категории земл</w:t>
      </w:r>
      <w:r>
        <w:rPr>
          <w:b/>
          <w:i/>
          <w:sz w:val="24"/>
          <w:szCs w:val="24"/>
        </w:rPr>
        <w:t>и лесного фонда</w:t>
      </w:r>
    </w:p>
    <w:p w:rsidR="00753046" w:rsidRDefault="00753046" w:rsidP="000C024C">
      <w:pPr>
        <w:spacing w:line="360" w:lineRule="auto"/>
        <w:ind w:firstLine="567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в категорию</w:t>
      </w:r>
      <w:r w:rsidRPr="00701040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земли населенных пунктов</w:t>
      </w:r>
    </w:p>
    <w:tbl>
      <w:tblPr>
        <w:tblW w:w="10440" w:type="dxa"/>
        <w:tblInd w:w="-536" w:type="dxa"/>
        <w:tblLayout w:type="fixed"/>
        <w:tblLook w:val="0000"/>
      </w:tblPr>
      <w:tblGrid>
        <w:gridCol w:w="720"/>
        <w:gridCol w:w="2340"/>
        <w:gridCol w:w="2340"/>
        <w:gridCol w:w="1260"/>
        <w:gridCol w:w="1980"/>
        <w:gridCol w:w="1800"/>
      </w:tblGrid>
      <w:tr w:rsidR="00753046" w:rsidTr="000A2BCB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6425B4">
            <w:pPr>
              <w:pStyle w:val="a"/>
              <w:snapToGrid w:val="0"/>
              <w:spacing w:line="200" w:lineRule="atLeas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№ </w:t>
            </w:r>
          </w:p>
          <w:p w:rsidR="00753046" w:rsidRDefault="00753046" w:rsidP="006425B4">
            <w:pPr>
              <w:pStyle w:val="a"/>
              <w:snapToGrid w:val="0"/>
              <w:spacing w:line="200" w:lineRule="atLeas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п./п.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6425B4">
            <w:pPr>
              <w:pStyle w:val="a"/>
              <w:snapToGrid w:val="0"/>
              <w:spacing w:line="200" w:lineRule="atLeas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6425B4">
            <w:pPr>
              <w:pStyle w:val="a"/>
              <w:snapToGrid w:val="0"/>
              <w:spacing w:line="200" w:lineRule="atLeas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Собственность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6425B4">
            <w:pPr>
              <w:pStyle w:val="a"/>
              <w:snapToGrid w:val="0"/>
              <w:spacing w:line="200" w:lineRule="atLeas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площадь, </w:t>
            </w:r>
          </w:p>
          <w:p w:rsidR="00753046" w:rsidRDefault="00753046" w:rsidP="006425B4">
            <w:pPr>
              <w:pStyle w:val="a"/>
              <w:snapToGrid w:val="0"/>
              <w:spacing w:line="200" w:lineRule="atLeas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га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6425B4">
            <w:pPr>
              <w:pStyle w:val="a"/>
              <w:snapToGrid w:val="0"/>
              <w:spacing w:line="200" w:lineRule="atLeas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предполагаемое использование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6425B4">
            <w:pPr>
              <w:pStyle w:val="a"/>
              <w:snapToGrid w:val="0"/>
              <w:spacing w:line="200" w:lineRule="atLeas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срок реализации</w:t>
            </w:r>
          </w:p>
        </w:tc>
      </w:tr>
      <w:tr w:rsidR="00753046" w:rsidRPr="00476FC3" w:rsidTr="000A2BCB">
        <w:tc>
          <w:tcPr>
            <w:tcW w:w="104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Pr="00476FC3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476FC3">
              <w:rPr>
                <w:b/>
                <w:i/>
              </w:rPr>
              <w:t xml:space="preserve">МО </w:t>
            </w:r>
            <w:r>
              <w:rPr>
                <w:b/>
                <w:i/>
              </w:rPr>
              <w:t>Г</w:t>
            </w:r>
            <w:r w:rsidRPr="00476FC3">
              <w:rPr>
                <w:b/>
                <w:i/>
              </w:rPr>
              <w:t>П «</w:t>
            </w:r>
            <w:r>
              <w:rPr>
                <w:b/>
                <w:i/>
              </w:rPr>
              <w:t>Посёлок Думиничи</w:t>
            </w:r>
            <w:r w:rsidRPr="00476FC3">
              <w:rPr>
                <w:b/>
                <w:i/>
              </w:rPr>
              <w:t>»</w:t>
            </w:r>
          </w:p>
        </w:tc>
      </w:tr>
      <w:tr w:rsidR="00753046" w:rsidRPr="00476FC3" w:rsidTr="000A2BCB">
        <w:trPr>
          <w:trHeight w:val="88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476FC3" w:rsidRDefault="00753046" w:rsidP="006425B4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476FC3" w:rsidRDefault="00753046" w:rsidP="006425B4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 xml:space="preserve">МО </w:t>
            </w:r>
            <w:r>
              <w:rPr>
                <w:sz w:val="24"/>
                <w:szCs w:val="24"/>
              </w:rPr>
              <w:t>Г</w:t>
            </w:r>
            <w:r w:rsidRPr="005E1CD0">
              <w:rPr>
                <w:sz w:val="24"/>
                <w:szCs w:val="24"/>
              </w:rPr>
              <w:t>П «</w:t>
            </w:r>
            <w:r>
              <w:rPr>
                <w:sz w:val="24"/>
                <w:szCs w:val="24"/>
              </w:rPr>
              <w:t>Посёлок Думиничи</w:t>
            </w:r>
            <w:r w:rsidRPr="005E1CD0">
              <w:rPr>
                <w:sz w:val="24"/>
                <w:szCs w:val="24"/>
              </w:rPr>
              <w:t>»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6425B4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 xml:space="preserve">ГКУ КО «Думиничское лесничество»  </w:t>
            </w:r>
          </w:p>
          <w:p w:rsidR="00753046" w:rsidRPr="00F4542C" w:rsidRDefault="00753046" w:rsidP="006425B4">
            <w:pPr>
              <w:pStyle w:val="Main"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4542C">
              <w:rPr>
                <w:rFonts w:cs="Tahoma"/>
              </w:rPr>
              <w:t>Думиничское участковое лесничество кв. 39, выдел 2,11,13,20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F4542C" w:rsidRDefault="00753046" w:rsidP="00050583">
            <w:pPr>
              <w:pStyle w:val="Main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4542C">
              <w:rPr>
                <w:sz w:val="24"/>
                <w:szCs w:val="24"/>
              </w:rPr>
              <w:t>1,9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476FC3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существующая жилая застройка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476FC3" w:rsidRDefault="00753046" w:rsidP="00A348D3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2015</w:t>
            </w:r>
            <w:r>
              <w:rPr>
                <w:lang w:val="en-US"/>
              </w:rPr>
              <w:t>-2020</w:t>
            </w:r>
          </w:p>
        </w:tc>
      </w:tr>
      <w:tr w:rsidR="00753046" w:rsidRPr="00476FC3" w:rsidTr="000A2BCB">
        <w:tc>
          <w:tcPr>
            <w:tcW w:w="5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53046" w:rsidRPr="00476FC3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right"/>
            </w:pPr>
            <w:r w:rsidRPr="00476FC3">
              <w:rPr>
                <w:b/>
                <w:i/>
              </w:rPr>
              <w:t xml:space="preserve">                                 Итого: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2E620A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  <w:rPr>
                <w:b/>
                <w:i/>
              </w:rPr>
            </w:pPr>
            <w:r w:rsidRPr="002E620A">
              <w:rPr>
                <w:b/>
                <w:i/>
              </w:rPr>
              <w:t>1,9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46" w:rsidRPr="00476FC3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left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53046" w:rsidRPr="00476FC3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left"/>
            </w:pPr>
          </w:p>
        </w:tc>
      </w:tr>
    </w:tbl>
    <w:p w:rsidR="00753046" w:rsidRDefault="00753046" w:rsidP="00CA05EB">
      <w:pPr>
        <w:spacing w:line="360" w:lineRule="auto"/>
        <w:ind w:firstLine="709"/>
        <w:jc w:val="both"/>
        <w:rPr>
          <w:b/>
          <w:i/>
        </w:rPr>
      </w:pPr>
    </w:p>
    <w:p w:rsidR="00753046" w:rsidRDefault="00753046" w:rsidP="00CA05EB">
      <w:pPr>
        <w:pStyle w:val="Main"/>
        <w:rPr>
          <w:szCs w:val="24"/>
        </w:rPr>
      </w:pPr>
      <w:r>
        <w:rPr>
          <w:b/>
          <w:i/>
        </w:rPr>
        <w:t xml:space="preserve"> </w:t>
      </w:r>
      <w:r>
        <w:rPr>
          <w:szCs w:val="24"/>
        </w:rPr>
        <w:t>4</w:t>
      </w:r>
      <w:r w:rsidRPr="00476FC3">
        <w:rPr>
          <w:szCs w:val="24"/>
        </w:rPr>
        <w:t>.</w:t>
      </w:r>
      <w:r>
        <w:rPr>
          <w:szCs w:val="24"/>
        </w:rPr>
        <w:t>2</w:t>
      </w:r>
      <w:r w:rsidRPr="00476FC3">
        <w:rPr>
          <w:szCs w:val="24"/>
        </w:rPr>
        <w:t xml:space="preserve">. </w:t>
      </w:r>
      <w:r w:rsidRPr="00902F96">
        <w:rPr>
          <w:szCs w:val="24"/>
        </w:rPr>
        <w:t>Дополни</w:t>
      </w:r>
      <w:r>
        <w:rPr>
          <w:szCs w:val="24"/>
        </w:rPr>
        <w:t>ть</w:t>
      </w:r>
      <w:r w:rsidRPr="00902F96">
        <w:rPr>
          <w:szCs w:val="24"/>
        </w:rPr>
        <w:t xml:space="preserve"> </w:t>
      </w:r>
      <w:r>
        <w:rPr>
          <w:szCs w:val="24"/>
        </w:rPr>
        <w:t>т</w:t>
      </w:r>
      <w:r w:rsidRPr="00902F96">
        <w:rPr>
          <w:szCs w:val="24"/>
        </w:rPr>
        <w:t>аблиц</w:t>
      </w:r>
      <w:r>
        <w:rPr>
          <w:szCs w:val="24"/>
        </w:rPr>
        <w:t>у № 3</w:t>
      </w:r>
      <w:r w:rsidRPr="00902F96">
        <w:rPr>
          <w:szCs w:val="24"/>
        </w:rPr>
        <w:t xml:space="preserve"> </w:t>
      </w:r>
      <w:r w:rsidRPr="0038206F">
        <w:rPr>
          <w:szCs w:val="24"/>
        </w:rPr>
        <w:t>«Планируемый перевод земель из категории земель сельскохозяйственного назначения в категорию земли населенных пунктов</w:t>
      </w:r>
      <w:r w:rsidRPr="00902F96">
        <w:rPr>
          <w:szCs w:val="24"/>
        </w:rPr>
        <w:t xml:space="preserve">», </w:t>
      </w:r>
      <w:r>
        <w:rPr>
          <w:szCs w:val="24"/>
        </w:rPr>
        <w:t>следующей информацией</w:t>
      </w:r>
      <w:r w:rsidRPr="00902F96">
        <w:rPr>
          <w:szCs w:val="24"/>
        </w:rPr>
        <w:t>:</w:t>
      </w:r>
    </w:p>
    <w:p w:rsidR="00753046" w:rsidRPr="00643DD6" w:rsidRDefault="00753046" w:rsidP="00F269AC">
      <w:pPr>
        <w:spacing w:line="360" w:lineRule="auto"/>
        <w:ind w:firstLine="709"/>
        <w:jc w:val="center"/>
        <w:rPr>
          <w:b/>
          <w:i/>
          <w:sz w:val="24"/>
          <w:szCs w:val="24"/>
        </w:rPr>
      </w:pPr>
      <w:r w:rsidRPr="00643DD6">
        <w:rPr>
          <w:b/>
          <w:i/>
          <w:sz w:val="24"/>
          <w:szCs w:val="24"/>
        </w:rPr>
        <w:t>Планируемый перевод земель из категории земель сельскохозяйственного назначения в категорию земли населенных пунктов</w:t>
      </w:r>
    </w:p>
    <w:tbl>
      <w:tblPr>
        <w:tblW w:w="10440" w:type="dxa"/>
        <w:tblInd w:w="-536" w:type="dxa"/>
        <w:tblLayout w:type="fixed"/>
        <w:tblLook w:val="0000"/>
      </w:tblPr>
      <w:tblGrid>
        <w:gridCol w:w="720"/>
        <w:gridCol w:w="2307"/>
        <w:gridCol w:w="2551"/>
        <w:gridCol w:w="1276"/>
        <w:gridCol w:w="1984"/>
        <w:gridCol w:w="1602"/>
      </w:tblGrid>
      <w:tr w:rsidR="00753046" w:rsidTr="00CA05EB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F35B1C">
            <w:pPr>
              <w:pStyle w:val="a"/>
              <w:snapToGrid w:val="0"/>
              <w:spacing w:line="200" w:lineRule="atLeas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№ </w:t>
            </w:r>
          </w:p>
          <w:p w:rsidR="00753046" w:rsidRDefault="00753046" w:rsidP="00F35B1C">
            <w:pPr>
              <w:pStyle w:val="a"/>
              <w:snapToGrid w:val="0"/>
              <w:spacing w:line="200" w:lineRule="atLeas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п./п.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F35B1C">
            <w:pPr>
              <w:pStyle w:val="a"/>
              <w:snapToGrid w:val="0"/>
              <w:spacing w:line="200" w:lineRule="atLeas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F35B1C">
            <w:pPr>
              <w:pStyle w:val="a"/>
              <w:snapToGrid w:val="0"/>
              <w:spacing w:line="200" w:lineRule="atLeas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Собственность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F35B1C">
            <w:pPr>
              <w:pStyle w:val="a"/>
              <w:snapToGrid w:val="0"/>
              <w:spacing w:line="200" w:lineRule="atLeas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площадь, </w:t>
            </w:r>
          </w:p>
          <w:p w:rsidR="00753046" w:rsidRDefault="00753046" w:rsidP="00F35B1C">
            <w:pPr>
              <w:pStyle w:val="a"/>
              <w:snapToGrid w:val="0"/>
              <w:spacing w:line="200" w:lineRule="atLeas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га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F35B1C">
            <w:pPr>
              <w:pStyle w:val="a"/>
              <w:snapToGrid w:val="0"/>
              <w:spacing w:line="200" w:lineRule="atLeas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предполагаемое использование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F35B1C">
            <w:pPr>
              <w:pStyle w:val="a"/>
              <w:snapToGrid w:val="0"/>
              <w:spacing w:line="200" w:lineRule="atLeas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срок реализации</w:t>
            </w:r>
          </w:p>
        </w:tc>
      </w:tr>
      <w:tr w:rsidR="00753046" w:rsidTr="00CA05EB">
        <w:tc>
          <w:tcPr>
            <w:tcW w:w="104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046" w:rsidRPr="008B308E" w:rsidRDefault="00753046" w:rsidP="00D84CF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8B308E">
              <w:rPr>
                <w:b/>
                <w:i/>
              </w:rPr>
              <w:t xml:space="preserve">МО СП «Село </w:t>
            </w:r>
            <w:r>
              <w:rPr>
                <w:b/>
                <w:i/>
              </w:rPr>
              <w:t>Брынь</w:t>
            </w:r>
            <w:r w:rsidRPr="008B308E">
              <w:rPr>
                <w:b/>
                <w:i/>
              </w:rPr>
              <w:t>»</w:t>
            </w:r>
          </w:p>
        </w:tc>
      </w:tr>
      <w:tr w:rsidR="00753046" w:rsidTr="00CA05EB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F35B1C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D84CF4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 xml:space="preserve">МО СП «Село </w:t>
            </w:r>
            <w:r>
              <w:rPr>
                <w:sz w:val="24"/>
                <w:szCs w:val="24"/>
              </w:rPr>
              <w:t>Брынь</w:t>
            </w:r>
            <w:r w:rsidRPr="005E1CD0">
              <w:rPr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A30C34" w:rsidRDefault="00753046" w:rsidP="00A30C34">
            <w:pPr>
              <w:jc w:val="center"/>
              <w:rPr>
                <w:sz w:val="24"/>
                <w:szCs w:val="24"/>
              </w:rPr>
            </w:pPr>
            <w:r w:rsidRPr="00A30C34">
              <w:rPr>
                <w:sz w:val="24"/>
                <w:szCs w:val="24"/>
              </w:rPr>
              <w:t>Смирнов С.Г.</w:t>
            </w:r>
          </w:p>
          <w:p w:rsidR="00753046" w:rsidRPr="00A30C34" w:rsidRDefault="00753046" w:rsidP="00A30C34">
            <w:pPr>
              <w:jc w:val="center"/>
              <w:rPr>
                <w:sz w:val="24"/>
                <w:szCs w:val="24"/>
              </w:rPr>
            </w:pPr>
            <w:r w:rsidRPr="00A30C34">
              <w:rPr>
                <w:sz w:val="24"/>
                <w:szCs w:val="24"/>
              </w:rPr>
              <w:t>40:05:082101:42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F35B1C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19,4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A30C34" w:rsidRDefault="00753046" w:rsidP="00A30C3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A30C34">
              <w:t>новая</w:t>
            </w:r>
          </w:p>
          <w:p w:rsidR="00753046" w:rsidRPr="008B308E" w:rsidRDefault="00753046" w:rsidP="00A30C3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A30C34">
              <w:t>жилая застройка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Pr="00A348D3" w:rsidRDefault="00753046" w:rsidP="00A348D3">
            <w:pPr>
              <w:pStyle w:val="a"/>
              <w:snapToGrid w:val="0"/>
              <w:spacing w:before="0" w:line="240" w:lineRule="auto"/>
              <w:ind w:firstLine="0"/>
              <w:jc w:val="center"/>
              <w:rPr>
                <w:lang w:val="en-US"/>
              </w:rPr>
            </w:pPr>
            <w:r>
              <w:t>2015-20</w:t>
            </w:r>
            <w:r>
              <w:rPr>
                <w:lang w:val="en-US"/>
              </w:rPr>
              <w:t>20</w:t>
            </w:r>
          </w:p>
        </w:tc>
      </w:tr>
      <w:tr w:rsidR="00753046" w:rsidTr="00CA05EB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F35B1C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F35B1C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 xml:space="preserve">МО СП «Село </w:t>
            </w:r>
            <w:r>
              <w:rPr>
                <w:sz w:val="24"/>
                <w:szCs w:val="24"/>
              </w:rPr>
              <w:t>Брынь</w:t>
            </w:r>
            <w:r w:rsidRPr="005E1CD0">
              <w:rPr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A30C34" w:rsidRDefault="00753046" w:rsidP="00A30C34">
            <w:pPr>
              <w:jc w:val="center"/>
              <w:rPr>
                <w:sz w:val="24"/>
                <w:szCs w:val="24"/>
              </w:rPr>
            </w:pPr>
            <w:r w:rsidRPr="00A30C34">
              <w:rPr>
                <w:sz w:val="24"/>
                <w:szCs w:val="24"/>
              </w:rPr>
              <w:t>Смирнов С.Г.</w:t>
            </w:r>
          </w:p>
          <w:p w:rsidR="00753046" w:rsidRPr="008B308E" w:rsidRDefault="00753046" w:rsidP="00A30C3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A30C34">
              <w:t>40:05:082101:4</w:t>
            </w:r>
            <w: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F35B1C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15,7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A30C34" w:rsidRDefault="00753046" w:rsidP="00A30C3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A30C34">
              <w:t>новая</w:t>
            </w:r>
          </w:p>
          <w:p w:rsidR="00753046" w:rsidRPr="008B308E" w:rsidRDefault="00753046" w:rsidP="00A30C3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A30C34">
              <w:t>жилая застройка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Pr="00A348D3" w:rsidRDefault="00753046" w:rsidP="00A348D3">
            <w:pPr>
              <w:pStyle w:val="a"/>
              <w:snapToGrid w:val="0"/>
              <w:spacing w:before="0" w:line="240" w:lineRule="auto"/>
              <w:ind w:firstLine="0"/>
              <w:jc w:val="center"/>
              <w:rPr>
                <w:lang w:val="en-US"/>
              </w:rPr>
            </w:pPr>
            <w:r>
              <w:t>2015-20</w:t>
            </w:r>
            <w:r>
              <w:rPr>
                <w:lang w:val="en-US"/>
              </w:rPr>
              <w:t>20</w:t>
            </w:r>
          </w:p>
        </w:tc>
      </w:tr>
      <w:tr w:rsidR="00753046" w:rsidTr="00CA05EB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F35B1C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F35B1C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 xml:space="preserve">МО СП «Село </w:t>
            </w:r>
            <w:r>
              <w:rPr>
                <w:sz w:val="24"/>
                <w:szCs w:val="24"/>
              </w:rPr>
              <w:t>Брынь</w:t>
            </w:r>
            <w:r w:rsidRPr="005E1CD0">
              <w:rPr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A30C34" w:rsidRDefault="00753046" w:rsidP="00F35B1C">
            <w:pPr>
              <w:jc w:val="center"/>
              <w:rPr>
                <w:sz w:val="24"/>
                <w:szCs w:val="24"/>
              </w:rPr>
            </w:pPr>
            <w:r w:rsidRPr="00A30C34">
              <w:rPr>
                <w:sz w:val="24"/>
                <w:szCs w:val="24"/>
              </w:rPr>
              <w:t>Рассолов А.А.</w:t>
            </w:r>
          </w:p>
          <w:p w:rsidR="00753046" w:rsidRPr="00A30C34" w:rsidRDefault="00753046" w:rsidP="00A30C34">
            <w:pPr>
              <w:jc w:val="center"/>
              <w:rPr>
                <w:sz w:val="24"/>
                <w:szCs w:val="24"/>
              </w:rPr>
            </w:pPr>
            <w:r w:rsidRPr="00A30C34">
              <w:rPr>
                <w:sz w:val="24"/>
                <w:szCs w:val="24"/>
              </w:rPr>
              <w:t>40:05:000000:181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F35B1C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6,5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1E6AA6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новая</w:t>
            </w:r>
          </w:p>
          <w:p w:rsidR="00753046" w:rsidRPr="008B308E" w:rsidRDefault="00753046" w:rsidP="001E6AA6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 xml:space="preserve"> </w:t>
            </w:r>
            <w:r w:rsidRPr="00A30C34">
              <w:t>жилая застройка</w:t>
            </w:r>
            <w:r>
              <w:t xml:space="preserve"> 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F35B1C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 xml:space="preserve"> </w:t>
            </w:r>
          </w:p>
          <w:p w:rsidR="00753046" w:rsidRPr="00A348D3" w:rsidRDefault="00753046" w:rsidP="00A348D3">
            <w:pPr>
              <w:pStyle w:val="a"/>
              <w:snapToGrid w:val="0"/>
              <w:spacing w:before="0" w:line="240" w:lineRule="auto"/>
              <w:ind w:firstLine="0"/>
              <w:jc w:val="center"/>
              <w:rPr>
                <w:lang w:val="en-US"/>
              </w:rPr>
            </w:pPr>
            <w:r>
              <w:t>2015-20</w:t>
            </w:r>
            <w:r>
              <w:rPr>
                <w:lang w:val="en-US"/>
              </w:rPr>
              <w:t>20</w:t>
            </w:r>
          </w:p>
        </w:tc>
      </w:tr>
      <w:tr w:rsidR="00753046" w:rsidTr="00CA05EB">
        <w:tc>
          <w:tcPr>
            <w:tcW w:w="55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FF160A" w:rsidRDefault="00753046" w:rsidP="00FF160A">
            <w:pPr>
              <w:jc w:val="right"/>
              <w:rPr>
                <w:sz w:val="24"/>
                <w:szCs w:val="24"/>
              </w:rPr>
            </w:pPr>
            <w:r w:rsidRPr="00476FC3">
              <w:rPr>
                <w:b/>
                <w:i/>
              </w:rPr>
              <w:t xml:space="preserve">                                 </w:t>
            </w:r>
            <w:r w:rsidRPr="00FF160A">
              <w:rPr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20761A" w:rsidRDefault="00753046" w:rsidP="00F35B1C">
            <w:pPr>
              <w:pStyle w:val="a"/>
              <w:snapToGrid w:val="0"/>
              <w:spacing w:before="0" w:line="240" w:lineRule="auto"/>
              <w:ind w:firstLine="0"/>
              <w:jc w:val="center"/>
              <w:rPr>
                <w:b/>
              </w:rPr>
            </w:pPr>
            <w:r w:rsidRPr="0020761A">
              <w:rPr>
                <w:b/>
              </w:rPr>
              <w:t>41,6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A30C3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F35B1C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</w:tc>
      </w:tr>
      <w:tr w:rsidR="00753046" w:rsidTr="00CA05EB">
        <w:tc>
          <w:tcPr>
            <w:tcW w:w="104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046" w:rsidRPr="008B308E" w:rsidRDefault="00753046" w:rsidP="00153489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8B308E">
              <w:rPr>
                <w:b/>
                <w:i/>
              </w:rPr>
              <w:t xml:space="preserve">МО СП «Село </w:t>
            </w:r>
            <w:r>
              <w:rPr>
                <w:b/>
                <w:i/>
              </w:rPr>
              <w:t>Хотьково</w:t>
            </w:r>
            <w:r w:rsidRPr="008B308E">
              <w:rPr>
                <w:b/>
                <w:i/>
              </w:rPr>
              <w:t>»</w:t>
            </w:r>
          </w:p>
        </w:tc>
      </w:tr>
      <w:tr w:rsidR="00753046" w:rsidTr="00CA05EB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F35B1C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153489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 xml:space="preserve">МО СП «Село </w:t>
            </w:r>
            <w:r>
              <w:rPr>
                <w:sz w:val="24"/>
                <w:szCs w:val="24"/>
              </w:rPr>
              <w:t>Хотьково</w:t>
            </w:r>
            <w:r w:rsidRPr="005E1CD0">
              <w:rPr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F35B1C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40:05:170401: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F35B1C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4,0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8B308E" w:rsidRDefault="00753046" w:rsidP="00F35B1C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существующая жилая застройка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Pr="00A348D3" w:rsidRDefault="00753046" w:rsidP="00A348D3">
            <w:pPr>
              <w:pStyle w:val="a"/>
              <w:snapToGrid w:val="0"/>
              <w:spacing w:before="0" w:line="240" w:lineRule="auto"/>
              <w:ind w:firstLine="0"/>
              <w:jc w:val="center"/>
              <w:rPr>
                <w:lang w:val="en-US"/>
              </w:rPr>
            </w:pPr>
            <w:r>
              <w:t>2015-20</w:t>
            </w:r>
            <w:r>
              <w:rPr>
                <w:lang w:val="en-US"/>
              </w:rPr>
              <w:t>20</w:t>
            </w:r>
          </w:p>
        </w:tc>
      </w:tr>
      <w:tr w:rsidR="00753046" w:rsidTr="007A24FA">
        <w:tc>
          <w:tcPr>
            <w:tcW w:w="55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555DE1" w:rsidRDefault="00753046" w:rsidP="00555DE1">
            <w:pPr>
              <w:pStyle w:val="a"/>
              <w:snapToGrid w:val="0"/>
              <w:spacing w:before="0" w:line="240" w:lineRule="auto"/>
              <w:ind w:firstLine="0"/>
              <w:jc w:val="right"/>
              <w:rPr>
                <w:b/>
                <w:i/>
              </w:rPr>
            </w:pPr>
            <w:r w:rsidRPr="00555DE1">
              <w:rPr>
                <w:b/>
                <w:i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750585" w:rsidRDefault="00753046" w:rsidP="00F35B1C">
            <w:pPr>
              <w:pStyle w:val="a"/>
              <w:snapToGrid w:val="0"/>
              <w:spacing w:before="0" w:line="240" w:lineRule="auto"/>
              <w:ind w:firstLine="0"/>
              <w:jc w:val="center"/>
              <w:rPr>
                <w:b/>
              </w:rPr>
            </w:pPr>
            <w:r w:rsidRPr="00750585">
              <w:rPr>
                <w:b/>
              </w:rPr>
              <w:t>4,0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F35B1C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F35B1C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</w:tc>
      </w:tr>
      <w:tr w:rsidR="00753046" w:rsidTr="007A24FA">
        <w:tc>
          <w:tcPr>
            <w:tcW w:w="104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046" w:rsidRDefault="00753046" w:rsidP="00555DE1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8B308E">
              <w:rPr>
                <w:b/>
                <w:i/>
              </w:rPr>
              <w:t>МО СП «</w:t>
            </w:r>
            <w:r>
              <w:rPr>
                <w:b/>
                <w:i/>
              </w:rPr>
              <w:t>Деревня Думиничи</w:t>
            </w:r>
            <w:r w:rsidRPr="008B308E">
              <w:rPr>
                <w:b/>
                <w:i/>
              </w:rPr>
              <w:t>»</w:t>
            </w:r>
          </w:p>
        </w:tc>
      </w:tr>
      <w:tr w:rsidR="00753046" w:rsidRPr="00A348D3" w:rsidTr="00CA05EB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A348D3" w:rsidRDefault="00753046" w:rsidP="00F35B1C">
            <w:pPr>
              <w:snapToGrid w:val="0"/>
              <w:jc w:val="center"/>
              <w:rPr>
                <w:sz w:val="24"/>
                <w:szCs w:val="24"/>
              </w:rPr>
            </w:pPr>
            <w:r w:rsidRPr="00A348D3">
              <w:rPr>
                <w:sz w:val="24"/>
                <w:szCs w:val="24"/>
              </w:rPr>
              <w:t>1.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A348D3" w:rsidRDefault="00753046" w:rsidP="00555DE1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A348D3">
              <w:rPr>
                <w:sz w:val="24"/>
                <w:szCs w:val="24"/>
              </w:rPr>
              <w:t>МО СП «Деревня Думиничи»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A348D3" w:rsidRDefault="00753046" w:rsidP="00F35B1C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A348D3">
              <w:t>Чухонцева В.А.</w:t>
            </w:r>
          </w:p>
          <w:p w:rsidR="00753046" w:rsidRPr="00A348D3" w:rsidRDefault="00753046" w:rsidP="00F35B1C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A348D3">
              <w:t>40:05:000000:171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A348D3" w:rsidRDefault="00753046" w:rsidP="00555DE1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A348D3">
              <w:t>11,4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6640F3" w:rsidRDefault="00753046" w:rsidP="00F35B1C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6640F3">
              <w:t>для ведения</w:t>
            </w:r>
          </w:p>
          <w:p w:rsidR="00753046" w:rsidRPr="00A348D3" w:rsidRDefault="00753046" w:rsidP="00F35B1C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6640F3">
              <w:t>ЛПХ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Pr="00A348D3" w:rsidRDefault="00753046" w:rsidP="00555DE1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A348D3">
              <w:t>2015-2020</w:t>
            </w:r>
          </w:p>
        </w:tc>
      </w:tr>
      <w:tr w:rsidR="00753046" w:rsidTr="00CA05EB">
        <w:tc>
          <w:tcPr>
            <w:tcW w:w="55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A348D3" w:rsidRDefault="00753046" w:rsidP="00555DE1">
            <w:pPr>
              <w:pStyle w:val="a"/>
              <w:snapToGrid w:val="0"/>
              <w:spacing w:before="0" w:line="240" w:lineRule="auto"/>
              <w:ind w:firstLine="0"/>
              <w:jc w:val="right"/>
              <w:rPr>
                <w:b/>
                <w:i/>
              </w:rPr>
            </w:pPr>
            <w:r w:rsidRPr="00A348D3">
              <w:rPr>
                <w:b/>
                <w:i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A348D3" w:rsidRDefault="00753046" w:rsidP="00F35B1C">
            <w:pPr>
              <w:pStyle w:val="a"/>
              <w:snapToGrid w:val="0"/>
              <w:spacing w:before="0" w:line="240" w:lineRule="auto"/>
              <w:ind w:firstLine="0"/>
              <w:jc w:val="center"/>
              <w:rPr>
                <w:b/>
              </w:rPr>
            </w:pPr>
            <w:r w:rsidRPr="00A348D3">
              <w:rPr>
                <w:b/>
              </w:rPr>
              <w:t>11,4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F35B1C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F35B1C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</w:tc>
      </w:tr>
      <w:tr w:rsidR="00753046" w:rsidTr="00CA05EB">
        <w:tc>
          <w:tcPr>
            <w:tcW w:w="55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750585" w:rsidRDefault="00753046" w:rsidP="00FF160A">
            <w:pPr>
              <w:pStyle w:val="a"/>
              <w:snapToGrid w:val="0"/>
              <w:spacing w:before="0" w:line="240" w:lineRule="auto"/>
              <w:ind w:firstLine="0"/>
              <w:jc w:val="right"/>
              <w:rPr>
                <w:b/>
                <w:i/>
                <w:sz w:val="26"/>
                <w:szCs w:val="26"/>
              </w:rPr>
            </w:pPr>
            <w:r w:rsidRPr="00750585">
              <w:rPr>
                <w:b/>
                <w:i/>
                <w:sz w:val="26"/>
                <w:szCs w:val="26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750585" w:rsidRDefault="00753046" w:rsidP="00F35B1C">
            <w:pPr>
              <w:pStyle w:val="a"/>
              <w:snapToGrid w:val="0"/>
              <w:spacing w:before="0" w:line="240" w:lineRule="auto"/>
              <w:ind w:firstLine="0"/>
              <w:jc w:val="center"/>
              <w:rPr>
                <w:b/>
                <w:i/>
                <w:sz w:val="26"/>
                <w:szCs w:val="26"/>
                <w:lang w:val="en-US"/>
              </w:rPr>
            </w:pPr>
            <w:r>
              <w:rPr>
                <w:b/>
                <w:i/>
                <w:sz w:val="26"/>
                <w:szCs w:val="26"/>
                <w:lang w:val="en-US"/>
              </w:rPr>
              <w:t>57</w:t>
            </w:r>
            <w:r>
              <w:rPr>
                <w:b/>
                <w:i/>
                <w:sz w:val="26"/>
                <w:szCs w:val="26"/>
              </w:rPr>
              <w:t>,</w:t>
            </w:r>
            <w:r w:rsidRPr="00750585">
              <w:rPr>
                <w:b/>
                <w:i/>
                <w:sz w:val="26"/>
                <w:szCs w:val="26"/>
                <w:lang w:val="en-US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F35B1C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F35B1C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</w:tc>
      </w:tr>
    </w:tbl>
    <w:p w:rsidR="00753046" w:rsidRDefault="00753046" w:rsidP="00316BB9">
      <w:pPr>
        <w:pStyle w:val="Main"/>
        <w:rPr>
          <w:szCs w:val="24"/>
        </w:rPr>
      </w:pPr>
      <w:r>
        <w:rPr>
          <w:szCs w:val="24"/>
        </w:rPr>
        <w:t xml:space="preserve">4.3. </w:t>
      </w:r>
      <w:r w:rsidRPr="00902F96">
        <w:rPr>
          <w:szCs w:val="24"/>
        </w:rPr>
        <w:t>Дополни</w:t>
      </w:r>
      <w:r>
        <w:rPr>
          <w:szCs w:val="24"/>
        </w:rPr>
        <w:t>ть</w:t>
      </w:r>
      <w:r w:rsidRPr="00902F96">
        <w:rPr>
          <w:szCs w:val="24"/>
        </w:rPr>
        <w:t xml:space="preserve"> </w:t>
      </w:r>
      <w:r>
        <w:rPr>
          <w:szCs w:val="24"/>
        </w:rPr>
        <w:t>т</w:t>
      </w:r>
      <w:r w:rsidRPr="00902F96">
        <w:rPr>
          <w:szCs w:val="24"/>
        </w:rPr>
        <w:t>аблиц</w:t>
      </w:r>
      <w:r>
        <w:rPr>
          <w:szCs w:val="24"/>
        </w:rPr>
        <w:t>у № 4</w:t>
      </w:r>
      <w:r w:rsidRPr="00902F96">
        <w:rPr>
          <w:szCs w:val="24"/>
        </w:rPr>
        <w:t xml:space="preserve"> «Планируемый перевод земель из категории земель сельскохозяйственного назначения в категорию </w:t>
      </w:r>
      <w:r w:rsidRPr="00190D22">
        <w:rPr>
          <w:szCs w:val="24"/>
        </w:rPr>
        <w:t xml:space="preserve">земли </w:t>
      </w:r>
      <w:r w:rsidRPr="00190D22">
        <w:t>промышленности</w:t>
      </w:r>
      <w:r>
        <w:t xml:space="preserve"> и иного специального назначения</w:t>
      </w:r>
      <w:r w:rsidRPr="00902F96">
        <w:rPr>
          <w:szCs w:val="24"/>
        </w:rPr>
        <w:t xml:space="preserve">», </w:t>
      </w:r>
      <w:r>
        <w:rPr>
          <w:szCs w:val="24"/>
        </w:rPr>
        <w:t>следующей информацией</w:t>
      </w:r>
      <w:r w:rsidRPr="00902F96">
        <w:rPr>
          <w:szCs w:val="24"/>
        </w:rPr>
        <w:t>:</w:t>
      </w:r>
    </w:p>
    <w:p w:rsidR="00753046" w:rsidRPr="00316BB9" w:rsidRDefault="00753046" w:rsidP="00316BB9">
      <w:pPr>
        <w:suppressAutoHyphens w:val="0"/>
        <w:spacing w:after="200" w:line="276" w:lineRule="auto"/>
        <w:jc w:val="center"/>
        <w:rPr>
          <w:b/>
          <w:i/>
          <w:sz w:val="24"/>
          <w:szCs w:val="24"/>
        </w:rPr>
      </w:pPr>
      <w:r w:rsidRPr="00316BB9">
        <w:rPr>
          <w:b/>
          <w:i/>
          <w:sz w:val="24"/>
          <w:szCs w:val="24"/>
        </w:rPr>
        <w:t>Планируемый перевод земель из категории земель сельскохозяйственного назначения в категорию земли промышленности и иного специального назначения</w:t>
      </w:r>
    </w:p>
    <w:tbl>
      <w:tblPr>
        <w:tblW w:w="10440" w:type="dxa"/>
        <w:tblInd w:w="-536" w:type="dxa"/>
        <w:tblLayout w:type="fixed"/>
        <w:tblLook w:val="0000"/>
      </w:tblPr>
      <w:tblGrid>
        <w:gridCol w:w="720"/>
        <w:gridCol w:w="2307"/>
        <w:gridCol w:w="2551"/>
        <w:gridCol w:w="1276"/>
        <w:gridCol w:w="1984"/>
        <w:gridCol w:w="1602"/>
      </w:tblGrid>
      <w:tr w:rsidR="00753046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5E1CD0">
            <w:pPr>
              <w:pStyle w:val="a"/>
              <w:snapToGrid w:val="0"/>
              <w:spacing w:line="200" w:lineRule="atLeas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№ </w:t>
            </w:r>
          </w:p>
          <w:p w:rsidR="00753046" w:rsidRDefault="00753046" w:rsidP="005E1CD0">
            <w:pPr>
              <w:pStyle w:val="a"/>
              <w:snapToGrid w:val="0"/>
              <w:spacing w:line="200" w:lineRule="atLeas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п./п.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5E1CD0">
            <w:pPr>
              <w:pStyle w:val="a"/>
              <w:snapToGrid w:val="0"/>
              <w:spacing w:line="200" w:lineRule="atLeas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5E1CD0">
            <w:pPr>
              <w:pStyle w:val="a"/>
              <w:snapToGrid w:val="0"/>
              <w:spacing w:line="200" w:lineRule="atLeas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Собственность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5E1CD0">
            <w:pPr>
              <w:pStyle w:val="a"/>
              <w:snapToGrid w:val="0"/>
              <w:spacing w:line="200" w:lineRule="atLeas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площадь, </w:t>
            </w:r>
          </w:p>
          <w:p w:rsidR="00753046" w:rsidRDefault="00753046" w:rsidP="005E1CD0">
            <w:pPr>
              <w:pStyle w:val="a"/>
              <w:snapToGrid w:val="0"/>
              <w:spacing w:line="200" w:lineRule="atLeas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га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5E1CD0">
            <w:pPr>
              <w:pStyle w:val="a"/>
              <w:snapToGrid w:val="0"/>
              <w:spacing w:line="200" w:lineRule="atLeas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предполагаемое использование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5E1CD0">
            <w:pPr>
              <w:pStyle w:val="a"/>
              <w:snapToGrid w:val="0"/>
              <w:spacing w:line="200" w:lineRule="atLeas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срок реализации</w:t>
            </w:r>
          </w:p>
        </w:tc>
      </w:tr>
      <w:tr w:rsidR="00753046" w:rsidTr="00050912">
        <w:tc>
          <w:tcPr>
            <w:tcW w:w="104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011017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8B308E">
              <w:rPr>
                <w:b/>
                <w:i/>
              </w:rPr>
              <w:t xml:space="preserve">МО СП «Село </w:t>
            </w:r>
            <w:r>
              <w:rPr>
                <w:b/>
                <w:i/>
              </w:rPr>
              <w:t>Брынь</w:t>
            </w:r>
            <w:r w:rsidRPr="008B308E">
              <w:rPr>
                <w:b/>
                <w:i/>
              </w:rPr>
              <w:t>»</w:t>
            </w:r>
          </w:p>
        </w:tc>
      </w:tr>
      <w:tr w:rsidR="00753046" w:rsidRPr="00CF7A1F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5E1CD0">
            <w:pPr>
              <w:snapToGrid w:val="0"/>
              <w:jc w:val="center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>1.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F4542C" w:rsidRDefault="00753046" w:rsidP="00011017">
            <w:pPr>
              <w:pStyle w:val="Main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4542C">
              <w:rPr>
                <w:sz w:val="24"/>
                <w:szCs w:val="24"/>
              </w:rPr>
              <w:t>МО СП «Село Брынь»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5E1CD0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sz w:val="24"/>
                <w:szCs w:val="24"/>
              </w:rPr>
              <w:t>Муниципальная собственность</w:t>
            </w:r>
          </w:p>
          <w:p w:rsidR="00753046" w:rsidRPr="00F4542C" w:rsidRDefault="00753046" w:rsidP="005E1CD0">
            <w:pPr>
              <w:pStyle w:val="Main"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4542C">
              <w:rPr>
                <w:rFonts w:cs="Tahoma"/>
                <w:sz w:val="24"/>
                <w:szCs w:val="16"/>
              </w:rPr>
              <w:t>40:05:071201: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011017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7,2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CF7A1F" w:rsidRDefault="00753046" w:rsidP="00011017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размещение дорожного сервиса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F7A1F" w:rsidRDefault="00753046" w:rsidP="009E32B0">
            <w:pPr>
              <w:pStyle w:val="a"/>
              <w:snapToGrid w:val="0"/>
              <w:spacing w:before="0" w:line="240" w:lineRule="auto"/>
              <w:ind w:firstLine="0"/>
              <w:jc w:val="center"/>
              <w:rPr>
                <w:lang w:val="en-US"/>
              </w:rPr>
            </w:pPr>
            <w:r w:rsidRPr="00CF7A1F">
              <w:t>2015</w:t>
            </w:r>
            <w:r w:rsidRPr="00CF7A1F">
              <w:rPr>
                <w:lang w:val="en-US"/>
              </w:rPr>
              <w:t>-2020</w:t>
            </w:r>
          </w:p>
        </w:tc>
      </w:tr>
      <w:tr w:rsidR="00753046" w:rsidRPr="00CF7A1F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5E1CD0">
            <w:pPr>
              <w:snapToGrid w:val="0"/>
              <w:jc w:val="center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>2.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B45BB4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>МО СП «Село</w:t>
            </w:r>
          </w:p>
          <w:p w:rsidR="00753046" w:rsidRPr="00CF7A1F" w:rsidRDefault="00753046" w:rsidP="00B45BB4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 xml:space="preserve"> Брынь»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B45BB4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sz w:val="24"/>
                <w:szCs w:val="24"/>
              </w:rPr>
              <w:t>Муниципальная собственность</w:t>
            </w:r>
          </w:p>
          <w:p w:rsidR="00753046" w:rsidRPr="00F4542C" w:rsidRDefault="00753046" w:rsidP="005E1CD0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3,01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размещение дорожного сервиса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2015</w:t>
            </w:r>
            <w:r w:rsidRPr="00CF7A1F">
              <w:rPr>
                <w:lang w:val="en-US"/>
              </w:rPr>
              <w:t>-20</w:t>
            </w:r>
            <w:r w:rsidRPr="00CF7A1F">
              <w:t>20</w:t>
            </w:r>
          </w:p>
        </w:tc>
      </w:tr>
      <w:tr w:rsidR="00753046" w:rsidRPr="00CF7A1F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5E1CD0">
            <w:pPr>
              <w:snapToGrid w:val="0"/>
              <w:jc w:val="center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>3.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5E1CD0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>МО СП «Село</w:t>
            </w:r>
          </w:p>
          <w:p w:rsidR="00753046" w:rsidRPr="00CF7A1F" w:rsidRDefault="00753046" w:rsidP="005E1CD0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 xml:space="preserve"> Брынь»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5E1CD0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ООО «Калужский цементный завод»</w:t>
            </w:r>
          </w:p>
          <w:p w:rsidR="00753046" w:rsidRPr="00F4542C" w:rsidRDefault="00753046" w:rsidP="005E1CD0">
            <w:pPr>
              <w:pStyle w:val="Main"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4542C">
              <w:rPr>
                <w:rFonts w:cs="Tahoma"/>
                <w:sz w:val="24"/>
                <w:szCs w:val="16"/>
              </w:rPr>
              <w:t>40:05:072601:203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2,6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 xml:space="preserve">строительство </w:t>
            </w:r>
          </w:p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а/д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F7A1F" w:rsidRDefault="00753046" w:rsidP="009E32B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2015</w:t>
            </w:r>
            <w:r w:rsidRPr="00CF7A1F">
              <w:rPr>
                <w:lang w:val="en-US"/>
              </w:rPr>
              <w:t>-2020</w:t>
            </w:r>
          </w:p>
        </w:tc>
      </w:tr>
      <w:tr w:rsidR="00753046" w:rsidRPr="00CF7A1F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5E1CD0">
            <w:pPr>
              <w:snapToGrid w:val="0"/>
              <w:jc w:val="center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>4.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5E1CD0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>МО СП «Село</w:t>
            </w:r>
          </w:p>
          <w:p w:rsidR="00753046" w:rsidRPr="00CF7A1F" w:rsidRDefault="00753046" w:rsidP="005E1CD0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 xml:space="preserve"> Брынь»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5E1CD0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ООО «Калужский цементный завод»</w:t>
            </w:r>
          </w:p>
          <w:p w:rsidR="00753046" w:rsidRPr="00CF7A1F" w:rsidRDefault="00753046" w:rsidP="005E1CD0">
            <w:pPr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 xml:space="preserve">   40:05:072601:202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63,2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 xml:space="preserve">строительство </w:t>
            </w:r>
          </w:p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а/д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F7A1F" w:rsidRDefault="00753046" w:rsidP="009E32B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2015</w:t>
            </w:r>
            <w:r w:rsidRPr="00CF7A1F">
              <w:rPr>
                <w:lang w:val="en-US"/>
              </w:rPr>
              <w:t>-2020</w:t>
            </w:r>
          </w:p>
        </w:tc>
      </w:tr>
      <w:tr w:rsidR="00753046" w:rsidRPr="00CF7A1F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5E1CD0">
            <w:pPr>
              <w:snapToGrid w:val="0"/>
              <w:jc w:val="center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>5.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39220F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>МО СП «Село</w:t>
            </w:r>
          </w:p>
          <w:p w:rsidR="00753046" w:rsidRPr="00CF7A1F" w:rsidRDefault="00753046" w:rsidP="0039220F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 xml:space="preserve"> Брынь»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39220F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ООО «Калужский цементный завод»</w:t>
            </w:r>
          </w:p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40:05:072401:7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115,01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разработка</w:t>
            </w:r>
          </w:p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карьера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Pr="00CF7A1F" w:rsidRDefault="00753046" w:rsidP="0039220F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F7A1F" w:rsidRDefault="00753046" w:rsidP="0039220F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2015</w:t>
            </w:r>
            <w:r w:rsidRPr="00CF7A1F">
              <w:rPr>
                <w:lang w:val="en-US"/>
              </w:rPr>
              <w:t>-20</w:t>
            </w:r>
            <w:r w:rsidRPr="00CF7A1F">
              <w:t>20</w:t>
            </w:r>
          </w:p>
        </w:tc>
      </w:tr>
      <w:tr w:rsidR="00753046" w:rsidRPr="00CF7A1F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5E1CD0">
            <w:pPr>
              <w:snapToGrid w:val="0"/>
              <w:jc w:val="center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>6.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39220F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>МО СП «Село</w:t>
            </w:r>
          </w:p>
          <w:p w:rsidR="00753046" w:rsidRPr="00CF7A1F" w:rsidRDefault="00753046" w:rsidP="0039220F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 xml:space="preserve"> Брынь»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39220F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ООО «Калужский цементный завод»</w:t>
            </w:r>
          </w:p>
          <w:p w:rsidR="00753046" w:rsidRPr="00CF7A1F" w:rsidRDefault="00753046" w:rsidP="0039220F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40:05:072401:8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36,0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CF7A1F" w:rsidRDefault="00753046" w:rsidP="0039220F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разработка</w:t>
            </w:r>
          </w:p>
          <w:p w:rsidR="00753046" w:rsidRPr="00CF7A1F" w:rsidRDefault="00753046" w:rsidP="0039220F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карьера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2015</w:t>
            </w:r>
            <w:r w:rsidRPr="00CF7A1F">
              <w:rPr>
                <w:lang w:val="en-US"/>
              </w:rPr>
              <w:t>-20</w:t>
            </w:r>
            <w:r w:rsidRPr="00CF7A1F">
              <w:t>20</w:t>
            </w:r>
          </w:p>
        </w:tc>
      </w:tr>
      <w:tr w:rsidR="00753046" w:rsidRPr="00CF7A1F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5E1CD0">
            <w:pPr>
              <w:snapToGrid w:val="0"/>
              <w:jc w:val="center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>7.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39220F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>МО СП «Село</w:t>
            </w:r>
          </w:p>
          <w:p w:rsidR="00753046" w:rsidRPr="00CF7A1F" w:rsidRDefault="00753046" w:rsidP="0039220F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 xml:space="preserve"> Брынь»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39220F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ООО «Калужский цементный завод»</w:t>
            </w:r>
          </w:p>
          <w:p w:rsidR="00753046" w:rsidRPr="00CF7A1F" w:rsidRDefault="00753046" w:rsidP="0039220F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40:05:072401:9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38,0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CF7A1F" w:rsidRDefault="00753046" w:rsidP="0039220F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разработка</w:t>
            </w:r>
          </w:p>
          <w:p w:rsidR="00753046" w:rsidRPr="00CF7A1F" w:rsidRDefault="00753046" w:rsidP="0039220F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карьера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2015</w:t>
            </w:r>
            <w:r w:rsidRPr="00CF7A1F">
              <w:rPr>
                <w:lang w:val="en-US"/>
              </w:rPr>
              <w:t>-20</w:t>
            </w:r>
            <w:r w:rsidRPr="00CF7A1F">
              <w:t>20</w:t>
            </w:r>
          </w:p>
        </w:tc>
      </w:tr>
      <w:tr w:rsidR="00753046" w:rsidRPr="00CF7A1F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5E1CD0">
            <w:pPr>
              <w:snapToGrid w:val="0"/>
              <w:jc w:val="center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>8.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39220F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>МО СП «Село</w:t>
            </w:r>
          </w:p>
          <w:p w:rsidR="00753046" w:rsidRPr="00CF7A1F" w:rsidRDefault="00753046" w:rsidP="0039220F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 xml:space="preserve"> Брынь»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39220F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ООО «Калужский цементный завод»</w:t>
            </w:r>
          </w:p>
          <w:p w:rsidR="00753046" w:rsidRPr="00CF7A1F" w:rsidRDefault="00753046" w:rsidP="0039220F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40:05:072401:10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53,01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CF7A1F" w:rsidRDefault="00753046" w:rsidP="0039220F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разработка</w:t>
            </w:r>
          </w:p>
          <w:p w:rsidR="00753046" w:rsidRPr="00CF7A1F" w:rsidRDefault="00753046" w:rsidP="0039220F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карьера</w:t>
            </w:r>
          </w:p>
          <w:p w:rsidR="00753046" w:rsidRPr="00CF7A1F" w:rsidRDefault="00753046" w:rsidP="0039220F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(частично)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2015</w:t>
            </w:r>
            <w:r w:rsidRPr="00CF7A1F">
              <w:rPr>
                <w:lang w:val="en-US"/>
              </w:rPr>
              <w:t>-20</w:t>
            </w:r>
            <w:r w:rsidRPr="00CF7A1F">
              <w:t>20</w:t>
            </w:r>
          </w:p>
        </w:tc>
      </w:tr>
      <w:tr w:rsidR="00753046" w:rsidRPr="00CF7A1F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5E1CD0">
            <w:pPr>
              <w:snapToGrid w:val="0"/>
              <w:jc w:val="center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>9.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E021B9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>МО СП «Село</w:t>
            </w:r>
          </w:p>
          <w:p w:rsidR="00753046" w:rsidRPr="00CF7A1F" w:rsidRDefault="00753046" w:rsidP="00E021B9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 xml:space="preserve"> Брынь»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9E5DB0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ООО «Калужский цементный завод»</w:t>
            </w:r>
          </w:p>
          <w:p w:rsidR="00753046" w:rsidRPr="00F4542C" w:rsidRDefault="00753046" w:rsidP="0039220F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40:05:07 01 01:14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10,2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CF7A1F" w:rsidRDefault="00753046" w:rsidP="0039220F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размещение объектов промышленной инфраструктуры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2015</w:t>
            </w:r>
            <w:r w:rsidRPr="00CF7A1F">
              <w:rPr>
                <w:lang w:val="en-US"/>
              </w:rPr>
              <w:t>-20</w:t>
            </w:r>
            <w:r w:rsidRPr="00CF7A1F">
              <w:t>20</w:t>
            </w:r>
          </w:p>
        </w:tc>
      </w:tr>
      <w:tr w:rsidR="00753046" w:rsidRPr="00CF7A1F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5E1CD0">
            <w:pPr>
              <w:snapToGrid w:val="0"/>
              <w:jc w:val="center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>10.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E021B9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>МО СП «Село</w:t>
            </w:r>
          </w:p>
          <w:p w:rsidR="00753046" w:rsidRPr="00CF7A1F" w:rsidRDefault="00753046" w:rsidP="00E021B9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 xml:space="preserve"> Брынь»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9E5DB0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ООО «Калужский цементный завод»</w:t>
            </w:r>
          </w:p>
          <w:p w:rsidR="00753046" w:rsidRPr="00F4542C" w:rsidRDefault="00753046" w:rsidP="009E5DB0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40:05:07 01 01:15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4,1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CF7A1F" w:rsidRDefault="00753046" w:rsidP="0039220F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размещение объектов промышленной инфраструктуры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2015</w:t>
            </w:r>
            <w:r w:rsidRPr="00CF7A1F">
              <w:rPr>
                <w:lang w:val="en-US"/>
              </w:rPr>
              <w:t>-20</w:t>
            </w:r>
            <w:r w:rsidRPr="00CF7A1F">
              <w:t>20</w:t>
            </w:r>
          </w:p>
        </w:tc>
      </w:tr>
      <w:tr w:rsidR="00753046" w:rsidRPr="00CF7A1F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5E1CD0">
            <w:pPr>
              <w:snapToGrid w:val="0"/>
              <w:jc w:val="center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>11.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E021B9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>МО СП «Село</w:t>
            </w:r>
          </w:p>
          <w:p w:rsidR="00753046" w:rsidRPr="00CF7A1F" w:rsidRDefault="00753046" w:rsidP="00E021B9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 xml:space="preserve"> Брынь»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9E5DB0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ООО «Калужский цементный завод»</w:t>
            </w:r>
          </w:p>
          <w:p w:rsidR="00753046" w:rsidRPr="00F4542C" w:rsidRDefault="00753046" w:rsidP="009E5DB0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40:05:07 01 01:16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9,4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CF7A1F" w:rsidRDefault="00753046" w:rsidP="009E5DB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разработка</w:t>
            </w:r>
          </w:p>
          <w:p w:rsidR="00753046" w:rsidRPr="00CF7A1F" w:rsidRDefault="00753046" w:rsidP="009E5DB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карьера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2015</w:t>
            </w:r>
            <w:r w:rsidRPr="00CF7A1F">
              <w:rPr>
                <w:lang w:val="en-US"/>
              </w:rPr>
              <w:t>-20</w:t>
            </w:r>
            <w:r w:rsidRPr="00CF7A1F">
              <w:t>20</w:t>
            </w:r>
          </w:p>
        </w:tc>
      </w:tr>
      <w:tr w:rsidR="00753046" w:rsidRPr="00CF7A1F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5E1CD0">
            <w:pPr>
              <w:snapToGrid w:val="0"/>
              <w:jc w:val="center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>12.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E021B9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>МО СП «Село</w:t>
            </w:r>
          </w:p>
          <w:p w:rsidR="00753046" w:rsidRPr="00CF7A1F" w:rsidRDefault="00753046" w:rsidP="00E021B9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 xml:space="preserve"> Брынь»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521D24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ООО «Калужский цементный завод»</w:t>
            </w:r>
          </w:p>
          <w:p w:rsidR="00753046" w:rsidRPr="00F4542C" w:rsidRDefault="00753046" w:rsidP="00521D24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40:05:07 01 01:17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5,5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CF7A1F" w:rsidRDefault="00753046" w:rsidP="00521D2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разработка</w:t>
            </w:r>
          </w:p>
          <w:p w:rsidR="00753046" w:rsidRPr="00CF7A1F" w:rsidRDefault="00753046" w:rsidP="00521D2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карьера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2015</w:t>
            </w:r>
            <w:r w:rsidRPr="00CF7A1F">
              <w:rPr>
                <w:lang w:val="en-US"/>
              </w:rPr>
              <w:t>-20</w:t>
            </w:r>
            <w:r w:rsidRPr="00CF7A1F">
              <w:t>20</w:t>
            </w:r>
          </w:p>
        </w:tc>
      </w:tr>
      <w:tr w:rsidR="00753046" w:rsidRPr="00CF7A1F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5E1CD0">
            <w:pPr>
              <w:snapToGrid w:val="0"/>
              <w:jc w:val="center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>13.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E021B9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>МО СП «Село</w:t>
            </w:r>
          </w:p>
          <w:p w:rsidR="00753046" w:rsidRPr="00CF7A1F" w:rsidRDefault="00753046" w:rsidP="00E021B9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 xml:space="preserve"> Брынь»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106369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ООО «Калужский цементный завод»</w:t>
            </w:r>
          </w:p>
          <w:p w:rsidR="00753046" w:rsidRPr="00F4542C" w:rsidRDefault="00753046" w:rsidP="00106369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40:05:07 01 01:18</w:t>
            </w:r>
          </w:p>
          <w:p w:rsidR="00753046" w:rsidRPr="00F4542C" w:rsidRDefault="00753046" w:rsidP="00106369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4,8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CF7A1F" w:rsidRDefault="00753046" w:rsidP="00106369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разработка</w:t>
            </w:r>
          </w:p>
          <w:p w:rsidR="00753046" w:rsidRPr="00CF7A1F" w:rsidRDefault="00753046" w:rsidP="00106369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карьера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2015</w:t>
            </w:r>
            <w:r w:rsidRPr="00CF7A1F">
              <w:rPr>
                <w:lang w:val="en-US"/>
              </w:rPr>
              <w:t>-20</w:t>
            </w:r>
            <w:r w:rsidRPr="00CF7A1F">
              <w:t>20</w:t>
            </w:r>
          </w:p>
        </w:tc>
      </w:tr>
      <w:tr w:rsidR="00753046" w:rsidRPr="00CF7A1F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5E1CD0">
            <w:pPr>
              <w:snapToGrid w:val="0"/>
              <w:jc w:val="center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>14.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E021B9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>МО СП «Село</w:t>
            </w:r>
          </w:p>
          <w:p w:rsidR="00753046" w:rsidRPr="00CF7A1F" w:rsidRDefault="00753046" w:rsidP="00E021B9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 xml:space="preserve"> Брынь»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AB6EAF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ООО «Калужский цементный завод»</w:t>
            </w:r>
          </w:p>
          <w:p w:rsidR="00753046" w:rsidRPr="00F4542C" w:rsidRDefault="00753046" w:rsidP="00AB6EAF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40:05:07 01 01:19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2,2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CF7A1F" w:rsidRDefault="00753046" w:rsidP="00AB6EAF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разработка</w:t>
            </w:r>
          </w:p>
          <w:p w:rsidR="00753046" w:rsidRPr="00CF7A1F" w:rsidRDefault="00753046" w:rsidP="00AB6EAF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карьера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2015</w:t>
            </w:r>
            <w:r w:rsidRPr="00CF7A1F">
              <w:rPr>
                <w:lang w:val="en-US"/>
              </w:rPr>
              <w:t>-20</w:t>
            </w:r>
            <w:r w:rsidRPr="00CF7A1F">
              <w:t>20</w:t>
            </w:r>
          </w:p>
        </w:tc>
      </w:tr>
      <w:tr w:rsidR="00753046" w:rsidRPr="00CF7A1F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5E1CD0">
            <w:pPr>
              <w:snapToGrid w:val="0"/>
              <w:jc w:val="center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>15.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E021B9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>МО СП «Село</w:t>
            </w:r>
          </w:p>
          <w:p w:rsidR="00753046" w:rsidRPr="00CF7A1F" w:rsidRDefault="00753046" w:rsidP="00E021B9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 xml:space="preserve"> Брынь»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9B363E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ООО «Калужский цементный завод»</w:t>
            </w:r>
          </w:p>
          <w:p w:rsidR="00753046" w:rsidRPr="00F4542C" w:rsidRDefault="00753046" w:rsidP="009B363E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40:05:07 01 01:20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1,6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CF7A1F" w:rsidRDefault="00753046" w:rsidP="009B363E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разработка</w:t>
            </w:r>
          </w:p>
          <w:p w:rsidR="00753046" w:rsidRPr="00CF7A1F" w:rsidRDefault="00753046" w:rsidP="009B363E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карьера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2015</w:t>
            </w:r>
            <w:r w:rsidRPr="00CF7A1F">
              <w:rPr>
                <w:lang w:val="en-US"/>
              </w:rPr>
              <w:t>-20</w:t>
            </w:r>
            <w:r w:rsidRPr="00CF7A1F">
              <w:t>20</w:t>
            </w:r>
          </w:p>
        </w:tc>
      </w:tr>
      <w:tr w:rsidR="00753046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5E1CD0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Default="00753046" w:rsidP="005E1CD0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>МО СП «Село</w:t>
            </w:r>
          </w:p>
          <w:p w:rsidR="00753046" w:rsidRPr="008B308E" w:rsidRDefault="00753046" w:rsidP="005E1CD0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 xml:space="preserve"> Брынь»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Рассолов А.А.</w:t>
            </w:r>
          </w:p>
          <w:p w:rsidR="00753046" w:rsidRPr="008B308E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40:05:000000:180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0,9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8B308E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развитие придорожного сервиса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8B308E" w:rsidRDefault="00753046" w:rsidP="009E32B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2015</w:t>
            </w:r>
            <w:r>
              <w:rPr>
                <w:lang w:val="en-US"/>
              </w:rPr>
              <w:t>-2020</w:t>
            </w:r>
          </w:p>
        </w:tc>
      </w:tr>
      <w:tr w:rsidR="00753046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E021B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Default="00753046" w:rsidP="0086152A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>МО СП «Село</w:t>
            </w:r>
          </w:p>
          <w:p w:rsidR="00753046" w:rsidRPr="008B308E" w:rsidRDefault="00753046" w:rsidP="0086152A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 xml:space="preserve"> Брынь»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Степанян В.Г.</w:t>
            </w:r>
          </w:p>
          <w:p w:rsidR="00753046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40:05:071201:33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2,9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8B308E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развитие придорожного сервиса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8B308E" w:rsidRDefault="00753046" w:rsidP="009E32B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2015</w:t>
            </w:r>
            <w:r>
              <w:rPr>
                <w:lang w:val="en-US"/>
              </w:rPr>
              <w:t>-2020</w:t>
            </w:r>
          </w:p>
        </w:tc>
      </w:tr>
      <w:tr w:rsidR="00753046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Default="00753046" w:rsidP="005E1CD0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  <w:p w:rsidR="00753046" w:rsidRPr="00156B80" w:rsidRDefault="00753046" w:rsidP="00B45BB4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Default="00753046" w:rsidP="00156B80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>МО СП «Село</w:t>
            </w:r>
          </w:p>
          <w:p w:rsidR="00753046" w:rsidRPr="005E1CD0" w:rsidRDefault="00753046" w:rsidP="00156B80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 xml:space="preserve"> Брынь»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Золотов К.Г</w:t>
            </w:r>
          </w:p>
          <w:p w:rsidR="00753046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40:05:082101:44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Default="00753046" w:rsidP="00DD6A29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13,2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156B8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разработка карьера</w:t>
            </w:r>
          </w:p>
          <w:p w:rsidR="00753046" w:rsidRDefault="00753046" w:rsidP="00156B80">
            <w:pPr>
              <w:pStyle w:val="a"/>
              <w:snapToGrid w:val="0"/>
              <w:spacing w:before="0" w:line="240" w:lineRule="auto"/>
              <w:ind w:firstLine="0"/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9E32B0" w:rsidRDefault="00753046" w:rsidP="009E32B0">
            <w:pPr>
              <w:pStyle w:val="a"/>
              <w:snapToGrid w:val="0"/>
              <w:spacing w:before="0" w:line="240" w:lineRule="auto"/>
              <w:ind w:firstLine="0"/>
              <w:jc w:val="center"/>
              <w:rPr>
                <w:lang w:val="en-US"/>
              </w:rPr>
            </w:pPr>
            <w:r>
              <w:t>2015-20</w:t>
            </w:r>
            <w:r>
              <w:rPr>
                <w:lang w:val="en-US"/>
              </w:rPr>
              <w:t>20</w:t>
            </w:r>
          </w:p>
        </w:tc>
      </w:tr>
      <w:tr w:rsidR="00753046" w:rsidTr="00050912">
        <w:tc>
          <w:tcPr>
            <w:tcW w:w="55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035993" w:rsidRDefault="00753046" w:rsidP="00091D62">
            <w:pPr>
              <w:pStyle w:val="a"/>
              <w:snapToGrid w:val="0"/>
              <w:spacing w:before="0" w:line="240" w:lineRule="auto"/>
              <w:ind w:firstLine="0"/>
              <w:jc w:val="right"/>
            </w:pPr>
            <w:r w:rsidRPr="00035993">
              <w:rPr>
                <w:b/>
                <w:i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035993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  <w:rPr>
                <w:b/>
              </w:rPr>
            </w:pPr>
            <w:r w:rsidRPr="00035993">
              <w:rPr>
                <w:b/>
              </w:rPr>
              <w:t>372,83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</w:tc>
      </w:tr>
      <w:tr w:rsidR="00753046" w:rsidTr="00050912">
        <w:tc>
          <w:tcPr>
            <w:tcW w:w="104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046" w:rsidRPr="008B308E" w:rsidRDefault="00753046" w:rsidP="008D09DE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8B308E">
              <w:rPr>
                <w:b/>
                <w:i/>
              </w:rPr>
              <w:t xml:space="preserve">МО СП «Село </w:t>
            </w:r>
            <w:r>
              <w:rPr>
                <w:b/>
                <w:i/>
              </w:rPr>
              <w:t>Новослободск</w:t>
            </w:r>
            <w:r w:rsidRPr="008B308E">
              <w:rPr>
                <w:b/>
                <w:i/>
              </w:rPr>
              <w:t>»</w:t>
            </w:r>
          </w:p>
        </w:tc>
      </w:tr>
      <w:tr w:rsidR="00753046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5E1CD0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Default="00753046" w:rsidP="00C90D88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>МО СП «Село</w:t>
            </w:r>
          </w:p>
          <w:p w:rsidR="00753046" w:rsidRPr="008B308E" w:rsidRDefault="00753046" w:rsidP="00C90D88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Новослободск</w:t>
            </w:r>
            <w:r w:rsidRPr="005E1CD0">
              <w:rPr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C90D88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ООО «Калужский цементный завод»</w:t>
            </w:r>
          </w:p>
          <w:p w:rsidR="00753046" w:rsidRPr="008B308E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40:05:062201:89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0,7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8B308E" w:rsidRDefault="00753046" w:rsidP="00C90D88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8B308E">
              <w:t xml:space="preserve">строительство </w:t>
            </w:r>
          </w:p>
          <w:p w:rsidR="00753046" w:rsidRPr="00646B84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газопровода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8B308E" w:rsidRDefault="00753046" w:rsidP="009E32B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2015</w:t>
            </w:r>
            <w:r>
              <w:rPr>
                <w:lang w:val="en-US"/>
              </w:rPr>
              <w:t>-2020</w:t>
            </w:r>
          </w:p>
        </w:tc>
      </w:tr>
      <w:tr w:rsidR="00753046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5E1CD0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Default="00753046" w:rsidP="00C90D88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>МО СП «Село</w:t>
            </w:r>
          </w:p>
          <w:p w:rsidR="00753046" w:rsidRPr="008B308E" w:rsidRDefault="00753046" w:rsidP="00C90D88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Новослободск</w:t>
            </w:r>
            <w:r w:rsidRPr="005E1CD0">
              <w:rPr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C90D88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ООО «Калужский цементный завод»</w:t>
            </w:r>
          </w:p>
          <w:p w:rsidR="00753046" w:rsidRPr="008B308E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40:05:062201:91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1,0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8B308E" w:rsidRDefault="00753046" w:rsidP="00C90D88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8B308E">
              <w:t xml:space="preserve">строительство </w:t>
            </w:r>
          </w:p>
          <w:p w:rsidR="00753046" w:rsidRPr="00646B84" w:rsidRDefault="00753046" w:rsidP="00C90D88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газопровода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8B308E" w:rsidRDefault="00753046" w:rsidP="009E32B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2015</w:t>
            </w:r>
            <w:r>
              <w:rPr>
                <w:lang w:val="en-US"/>
              </w:rPr>
              <w:t>-2020</w:t>
            </w:r>
          </w:p>
        </w:tc>
      </w:tr>
      <w:tr w:rsidR="00753046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5E1CD0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Default="00753046" w:rsidP="00F66F3C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>МО СП «Село</w:t>
            </w:r>
          </w:p>
          <w:p w:rsidR="00753046" w:rsidRPr="008B308E" w:rsidRDefault="00753046" w:rsidP="00F66F3C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Новослободск</w:t>
            </w:r>
            <w:r w:rsidRPr="005E1CD0">
              <w:rPr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F66F3C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ООО «Калужский цементный завод»</w:t>
            </w:r>
          </w:p>
          <w:p w:rsidR="00753046" w:rsidRPr="008B308E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40:05:062201:95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2,0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8B308E" w:rsidRDefault="00753046" w:rsidP="00F66F3C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8B308E">
              <w:t xml:space="preserve">строительство </w:t>
            </w:r>
          </w:p>
          <w:p w:rsidR="00753046" w:rsidRPr="00646B84" w:rsidRDefault="00753046" w:rsidP="00F66F3C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газопровода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8B308E" w:rsidRDefault="00753046" w:rsidP="009E32B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2015</w:t>
            </w:r>
            <w:r>
              <w:rPr>
                <w:lang w:val="en-US"/>
              </w:rPr>
              <w:t>-2020</w:t>
            </w:r>
          </w:p>
        </w:tc>
      </w:tr>
      <w:tr w:rsidR="00753046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5E1CD0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4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Default="00753046" w:rsidP="001D0514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>МО СП «Село</w:t>
            </w:r>
          </w:p>
          <w:p w:rsidR="00753046" w:rsidRPr="008B308E" w:rsidRDefault="00753046" w:rsidP="001D0514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Новослободск</w:t>
            </w:r>
            <w:r w:rsidRPr="005E1CD0">
              <w:rPr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1D0514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ООО «Калужский цементный завод»</w:t>
            </w:r>
          </w:p>
          <w:p w:rsidR="00753046" w:rsidRPr="008B308E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40:05:062201:98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1,4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8B308E" w:rsidRDefault="00753046" w:rsidP="001D051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8B308E">
              <w:t xml:space="preserve">строительство </w:t>
            </w:r>
          </w:p>
          <w:p w:rsidR="00753046" w:rsidRPr="00646B84" w:rsidRDefault="00753046" w:rsidP="001D051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газопровода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8B308E" w:rsidRDefault="00753046" w:rsidP="009E32B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2015</w:t>
            </w:r>
            <w:r>
              <w:rPr>
                <w:lang w:val="en-US"/>
              </w:rPr>
              <w:t>-2020</w:t>
            </w:r>
          </w:p>
        </w:tc>
      </w:tr>
      <w:tr w:rsidR="00753046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5E1CD0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5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Default="00753046" w:rsidP="001D0514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>МО СП «Село</w:t>
            </w:r>
          </w:p>
          <w:p w:rsidR="00753046" w:rsidRPr="008B308E" w:rsidRDefault="00753046" w:rsidP="001D0514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Новослободск</w:t>
            </w:r>
            <w:r w:rsidRPr="005E1CD0">
              <w:rPr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1D0514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ООО «Калужский цементный завод»</w:t>
            </w:r>
          </w:p>
          <w:p w:rsidR="00753046" w:rsidRPr="008B308E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40:05:062201:105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2,0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8B308E" w:rsidRDefault="00753046" w:rsidP="001D051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8B308E">
              <w:t xml:space="preserve">строительство </w:t>
            </w:r>
          </w:p>
          <w:p w:rsidR="00753046" w:rsidRPr="00646B84" w:rsidRDefault="00753046" w:rsidP="001D051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газопровода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8B308E" w:rsidRDefault="00753046" w:rsidP="009E32B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2015</w:t>
            </w:r>
            <w:r>
              <w:rPr>
                <w:lang w:val="en-US"/>
              </w:rPr>
              <w:t>-2020</w:t>
            </w:r>
          </w:p>
        </w:tc>
      </w:tr>
      <w:tr w:rsidR="00753046" w:rsidRPr="008B308E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DE246F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6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Default="00753046" w:rsidP="00DE246F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>МО СП «Село</w:t>
            </w:r>
          </w:p>
          <w:p w:rsidR="00753046" w:rsidRPr="008B308E" w:rsidRDefault="00753046" w:rsidP="00DE246F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Новослободск</w:t>
            </w:r>
            <w:r w:rsidRPr="005E1CD0">
              <w:rPr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DE246F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ООО «Калужский цементный завод»</w:t>
            </w:r>
          </w:p>
          <w:p w:rsidR="00753046" w:rsidRPr="00C90D88" w:rsidRDefault="00753046" w:rsidP="00DE246F">
            <w:pPr>
              <w:jc w:val="center"/>
              <w:rPr>
                <w:sz w:val="24"/>
                <w:szCs w:val="24"/>
              </w:rPr>
            </w:pPr>
            <w:r w:rsidRPr="00C90D88">
              <w:rPr>
                <w:sz w:val="24"/>
                <w:szCs w:val="24"/>
              </w:rPr>
              <w:t>40:05:062201:108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DE246F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26,9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DE246F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8B308E" w:rsidRDefault="00753046" w:rsidP="00DE246F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8B308E">
              <w:t xml:space="preserve">строительство </w:t>
            </w:r>
          </w:p>
          <w:p w:rsidR="00753046" w:rsidRPr="008B308E" w:rsidRDefault="00753046" w:rsidP="00DE246F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8B308E">
              <w:t>а/д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DE246F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8B308E" w:rsidRDefault="00753046" w:rsidP="009E32B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2015</w:t>
            </w:r>
            <w:r>
              <w:rPr>
                <w:lang w:val="en-US"/>
              </w:rPr>
              <w:t>-2020</w:t>
            </w:r>
          </w:p>
        </w:tc>
      </w:tr>
      <w:tr w:rsidR="00753046" w:rsidRPr="008B308E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DE246F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7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Default="00753046" w:rsidP="00DE246F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>МО СП «Село</w:t>
            </w:r>
          </w:p>
          <w:p w:rsidR="00753046" w:rsidRPr="008B308E" w:rsidRDefault="00753046" w:rsidP="00DE246F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Новослободск</w:t>
            </w:r>
            <w:r w:rsidRPr="005E1CD0">
              <w:rPr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DE246F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ООО «Калужский цементный завод»</w:t>
            </w:r>
          </w:p>
          <w:p w:rsidR="00753046" w:rsidRPr="0036141B" w:rsidRDefault="00753046" w:rsidP="00DE246F">
            <w:pPr>
              <w:jc w:val="center"/>
              <w:rPr>
                <w:sz w:val="24"/>
                <w:szCs w:val="24"/>
              </w:rPr>
            </w:pPr>
            <w:r w:rsidRPr="0036141B">
              <w:rPr>
                <w:sz w:val="24"/>
                <w:szCs w:val="24"/>
              </w:rPr>
              <w:t>40:05:062201:109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DE246F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12,9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DE246F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8B308E" w:rsidRDefault="00753046" w:rsidP="00DE246F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8B308E">
              <w:t xml:space="preserve">строительство </w:t>
            </w:r>
          </w:p>
          <w:p w:rsidR="00753046" w:rsidRPr="008B308E" w:rsidRDefault="00753046" w:rsidP="00DE246F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8B308E">
              <w:t>а/д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DE246F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8B308E" w:rsidRDefault="00753046" w:rsidP="009E32B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2015</w:t>
            </w:r>
            <w:r>
              <w:rPr>
                <w:lang w:val="en-US"/>
              </w:rPr>
              <w:t>-2020</w:t>
            </w:r>
          </w:p>
        </w:tc>
      </w:tr>
      <w:tr w:rsidR="00753046" w:rsidRPr="008B308E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DE246F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8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Default="00753046" w:rsidP="00DE246F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>МО СП «Село</w:t>
            </w:r>
          </w:p>
          <w:p w:rsidR="00753046" w:rsidRPr="008B308E" w:rsidRDefault="00753046" w:rsidP="00DE246F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Новослободск</w:t>
            </w:r>
            <w:r w:rsidRPr="005E1CD0">
              <w:rPr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DE246F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ООО «Калужский цементный завод»</w:t>
            </w:r>
          </w:p>
          <w:p w:rsidR="00753046" w:rsidRDefault="00753046" w:rsidP="00DE246F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40:05:062201:110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DE246F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18,4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DE246F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8B308E" w:rsidRDefault="00753046" w:rsidP="00DE246F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8B308E">
              <w:t xml:space="preserve">строительство </w:t>
            </w:r>
          </w:p>
          <w:p w:rsidR="00753046" w:rsidRPr="008B308E" w:rsidRDefault="00753046" w:rsidP="00DE246F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8B308E">
              <w:t>а/д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DE246F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8B308E" w:rsidRDefault="00753046" w:rsidP="009E32B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2015</w:t>
            </w:r>
            <w:r>
              <w:rPr>
                <w:lang w:val="en-US"/>
              </w:rPr>
              <w:t>-2020</w:t>
            </w:r>
          </w:p>
        </w:tc>
      </w:tr>
      <w:tr w:rsidR="00753046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5E1CD0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Default="00753046" w:rsidP="00CC16C8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>МО СП «Село</w:t>
            </w:r>
          </w:p>
          <w:p w:rsidR="00753046" w:rsidRPr="008B308E" w:rsidRDefault="00753046" w:rsidP="00CC16C8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Новослободск</w:t>
            </w:r>
            <w:r w:rsidRPr="005E1CD0">
              <w:rPr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CC16C8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ООО «Калужский цементный завод»</w:t>
            </w:r>
          </w:p>
          <w:p w:rsidR="00753046" w:rsidRPr="00CC16C8" w:rsidRDefault="00753046" w:rsidP="00EB11DB">
            <w:pPr>
              <w:jc w:val="center"/>
              <w:rPr>
                <w:sz w:val="24"/>
                <w:szCs w:val="24"/>
              </w:rPr>
            </w:pPr>
            <w:r w:rsidRPr="00CC16C8">
              <w:rPr>
                <w:sz w:val="24"/>
                <w:szCs w:val="24"/>
              </w:rPr>
              <w:t>40:05:000000:148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22,7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8B308E" w:rsidRDefault="00753046" w:rsidP="00CC16C8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8B308E">
              <w:t xml:space="preserve">строительство </w:t>
            </w:r>
          </w:p>
          <w:p w:rsidR="00753046" w:rsidRPr="00646B84" w:rsidRDefault="00753046" w:rsidP="00CC16C8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газопровода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8B308E" w:rsidRDefault="00753046" w:rsidP="009E32B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2015</w:t>
            </w:r>
            <w:r>
              <w:rPr>
                <w:lang w:val="en-US"/>
              </w:rPr>
              <w:t>-2020</w:t>
            </w:r>
          </w:p>
        </w:tc>
      </w:tr>
      <w:tr w:rsidR="00753046" w:rsidTr="00050912">
        <w:tc>
          <w:tcPr>
            <w:tcW w:w="55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F4542C" w:rsidRDefault="00753046" w:rsidP="00091D62">
            <w:pPr>
              <w:pStyle w:val="Main"/>
              <w:snapToGrid w:val="0"/>
              <w:spacing w:line="240" w:lineRule="auto"/>
              <w:ind w:firstLine="0"/>
              <w:jc w:val="right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724D3B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  <w:rPr>
                <w:b/>
              </w:rPr>
            </w:pPr>
            <w:r w:rsidRPr="00724D3B">
              <w:rPr>
                <w:b/>
              </w:rPr>
              <w:t>88,0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8B308E" w:rsidRDefault="00753046" w:rsidP="00CC16C8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</w:tc>
      </w:tr>
      <w:tr w:rsidR="00753046" w:rsidTr="00050912">
        <w:tc>
          <w:tcPr>
            <w:tcW w:w="104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046" w:rsidRPr="008B308E" w:rsidRDefault="00753046" w:rsidP="00790A32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8B308E">
              <w:rPr>
                <w:b/>
                <w:i/>
              </w:rPr>
              <w:t xml:space="preserve">МО СП «Село </w:t>
            </w:r>
            <w:r>
              <w:rPr>
                <w:b/>
                <w:i/>
              </w:rPr>
              <w:t>Маклаки</w:t>
            </w:r>
            <w:r w:rsidRPr="008B308E">
              <w:rPr>
                <w:b/>
                <w:i/>
              </w:rPr>
              <w:t>»</w:t>
            </w:r>
          </w:p>
        </w:tc>
      </w:tr>
      <w:tr w:rsidR="00753046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5E1CD0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Default="00753046" w:rsidP="0084400F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>МО СП «Село</w:t>
            </w:r>
          </w:p>
          <w:p w:rsidR="00753046" w:rsidRPr="008B308E" w:rsidRDefault="00753046" w:rsidP="0084400F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Маклаки</w:t>
            </w:r>
            <w:r w:rsidRPr="005E1CD0">
              <w:rPr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84400F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ООО «Калужский цементный завод»</w:t>
            </w:r>
          </w:p>
          <w:p w:rsidR="00753046" w:rsidRPr="008B308E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40:05:000000:177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29,5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AB5735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8B308E" w:rsidRDefault="00753046" w:rsidP="00AB5735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промышленная застройка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8B308E" w:rsidRDefault="00753046" w:rsidP="009E32B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2015</w:t>
            </w:r>
            <w:r>
              <w:rPr>
                <w:lang w:val="en-US"/>
              </w:rPr>
              <w:t>-2020</w:t>
            </w:r>
          </w:p>
        </w:tc>
      </w:tr>
      <w:tr w:rsidR="00753046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5E1CD0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Default="00753046" w:rsidP="00AB5735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>МО СП «Село</w:t>
            </w:r>
          </w:p>
          <w:p w:rsidR="00753046" w:rsidRPr="008B308E" w:rsidRDefault="00753046" w:rsidP="00AB5735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Маклаки</w:t>
            </w:r>
            <w:r w:rsidRPr="005E1CD0">
              <w:rPr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AB5735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ООО «Калужский цементный завод»</w:t>
            </w:r>
          </w:p>
          <w:p w:rsidR="00753046" w:rsidRPr="008B308E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40:05:051601:3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18,6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8B308E" w:rsidRDefault="00753046" w:rsidP="00AB5735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8B308E">
              <w:t xml:space="preserve">строительство </w:t>
            </w:r>
          </w:p>
          <w:p w:rsidR="00753046" w:rsidRPr="008B308E" w:rsidRDefault="00753046" w:rsidP="00AB5735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газопровода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8B308E" w:rsidRDefault="00753046" w:rsidP="009E32B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2015</w:t>
            </w:r>
            <w:r>
              <w:rPr>
                <w:lang w:val="en-US"/>
              </w:rPr>
              <w:t>-2020</w:t>
            </w:r>
          </w:p>
        </w:tc>
      </w:tr>
      <w:tr w:rsidR="00753046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5E1CD0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Default="00753046" w:rsidP="00BB0229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>МО СП «Село</w:t>
            </w:r>
          </w:p>
          <w:p w:rsidR="00753046" w:rsidRPr="008B308E" w:rsidRDefault="00753046" w:rsidP="00BB0229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Маклаки</w:t>
            </w:r>
            <w:r w:rsidRPr="005E1CD0">
              <w:rPr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BB0229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ООО «Калужский цементный завод»</w:t>
            </w:r>
          </w:p>
          <w:p w:rsidR="00753046" w:rsidRPr="008B308E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40:05:051601:2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8,0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8B308E" w:rsidRDefault="00753046" w:rsidP="00BB0229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8B308E">
              <w:t xml:space="preserve">строительство </w:t>
            </w:r>
          </w:p>
          <w:p w:rsidR="00753046" w:rsidRPr="008B308E" w:rsidRDefault="00753046" w:rsidP="00BB0229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газопровода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8B308E" w:rsidRDefault="00753046" w:rsidP="009E32B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2015</w:t>
            </w:r>
            <w:r>
              <w:rPr>
                <w:lang w:val="en-US"/>
              </w:rPr>
              <w:t>-2020</w:t>
            </w:r>
          </w:p>
        </w:tc>
      </w:tr>
      <w:tr w:rsidR="00753046" w:rsidRPr="00CF7A1F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5E1CD0">
            <w:pPr>
              <w:snapToGrid w:val="0"/>
              <w:jc w:val="center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>4.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6F54FC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>МО СП «Село</w:t>
            </w:r>
          </w:p>
          <w:p w:rsidR="00753046" w:rsidRPr="00CF7A1F" w:rsidRDefault="00753046" w:rsidP="006F54FC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 xml:space="preserve"> Маклаки»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6F54FC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ООО «Калужский цементный завод»</w:t>
            </w:r>
          </w:p>
          <w:p w:rsidR="00753046" w:rsidRPr="00F4542C" w:rsidRDefault="00753046" w:rsidP="00BB0229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  <w:lang w:val="en-US"/>
              </w:rPr>
              <w:t>40</w:t>
            </w:r>
            <w:r w:rsidRPr="00F4542C">
              <w:rPr>
                <w:rFonts w:cs="Tahoma"/>
                <w:sz w:val="24"/>
                <w:szCs w:val="16"/>
              </w:rPr>
              <w:t>:05:05 15 01:10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53,6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CF7A1F" w:rsidRDefault="00753046" w:rsidP="006F54FC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разработка карьера</w:t>
            </w:r>
          </w:p>
          <w:p w:rsidR="00753046" w:rsidRPr="00CF7A1F" w:rsidRDefault="00753046" w:rsidP="00BB0229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2015-2020</w:t>
            </w:r>
          </w:p>
        </w:tc>
      </w:tr>
      <w:tr w:rsidR="00753046" w:rsidRPr="00CF7A1F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5E1CD0">
            <w:pPr>
              <w:snapToGrid w:val="0"/>
              <w:jc w:val="center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>5.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947C0C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>МО СП «Село</w:t>
            </w:r>
          </w:p>
          <w:p w:rsidR="00753046" w:rsidRPr="00CF7A1F" w:rsidRDefault="00753046" w:rsidP="00947C0C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 xml:space="preserve"> Маклаки»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947C0C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ООО «Калужский цементный завод»</w:t>
            </w:r>
          </w:p>
          <w:p w:rsidR="00753046" w:rsidRPr="00F4542C" w:rsidRDefault="00753046" w:rsidP="00BB0229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40:05:05 08 01:1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20,4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CF7A1F" w:rsidRDefault="00753046" w:rsidP="00947C0C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разработка карьера</w:t>
            </w:r>
          </w:p>
          <w:p w:rsidR="00753046" w:rsidRPr="00CF7A1F" w:rsidRDefault="00753046" w:rsidP="00BB0229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2015-2020</w:t>
            </w:r>
          </w:p>
        </w:tc>
      </w:tr>
      <w:tr w:rsidR="00753046" w:rsidRPr="00CF7A1F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5E1CD0">
            <w:pPr>
              <w:snapToGrid w:val="0"/>
              <w:jc w:val="center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>6.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947C0C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>МО СП «Село</w:t>
            </w:r>
          </w:p>
          <w:p w:rsidR="00753046" w:rsidRPr="00CF7A1F" w:rsidRDefault="00753046" w:rsidP="00947C0C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 xml:space="preserve"> Маклаки»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947C0C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ООО «Калужский цементный завод»</w:t>
            </w:r>
          </w:p>
          <w:p w:rsidR="00753046" w:rsidRPr="00F4542C" w:rsidRDefault="00753046" w:rsidP="00BB0229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40:05:05 08 01:2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7,6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CF7A1F" w:rsidRDefault="00753046" w:rsidP="00D10A8D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разработка карьера</w:t>
            </w:r>
          </w:p>
          <w:p w:rsidR="00753046" w:rsidRPr="00CF7A1F" w:rsidRDefault="00753046" w:rsidP="00BB0229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2015-2020</w:t>
            </w:r>
          </w:p>
        </w:tc>
      </w:tr>
      <w:tr w:rsidR="00753046" w:rsidRPr="00CF7A1F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5E1CD0">
            <w:pPr>
              <w:snapToGrid w:val="0"/>
              <w:jc w:val="center"/>
              <w:rPr>
                <w:sz w:val="24"/>
                <w:szCs w:val="24"/>
                <w:lang w:val="en-US"/>
              </w:rPr>
            </w:pPr>
            <w:r w:rsidRPr="00CF7A1F">
              <w:rPr>
                <w:sz w:val="24"/>
                <w:szCs w:val="24"/>
                <w:lang w:val="en-US"/>
              </w:rPr>
              <w:t>7.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CE3737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>МО СП «Село</w:t>
            </w:r>
          </w:p>
          <w:p w:rsidR="00753046" w:rsidRPr="00CF7A1F" w:rsidRDefault="00753046" w:rsidP="00CE3737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F7A1F">
              <w:rPr>
                <w:sz w:val="24"/>
                <w:szCs w:val="24"/>
              </w:rPr>
              <w:t xml:space="preserve"> Маклаки»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CE3737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ООО «Калужский цементный завод»</w:t>
            </w:r>
          </w:p>
          <w:p w:rsidR="00753046" w:rsidRPr="00F4542C" w:rsidRDefault="00753046" w:rsidP="00BB0229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  <w:lang w:val="en-US"/>
              </w:rPr>
              <w:t>40</w:t>
            </w:r>
            <w:r w:rsidRPr="00F4542C">
              <w:rPr>
                <w:rFonts w:cs="Tahoma"/>
                <w:sz w:val="24"/>
                <w:szCs w:val="16"/>
              </w:rPr>
              <w:t>:05:00 00 00:107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1,6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CF7A1F" w:rsidRDefault="00753046" w:rsidP="00CE3737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разработка карьера</w:t>
            </w:r>
          </w:p>
          <w:p w:rsidR="00753046" w:rsidRPr="00CF7A1F" w:rsidRDefault="00753046" w:rsidP="00BB0229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F7A1F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F7A1F">
              <w:t>2015-2020</w:t>
            </w:r>
          </w:p>
        </w:tc>
      </w:tr>
      <w:tr w:rsidR="00753046" w:rsidTr="00050912">
        <w:tc>
          <w:tcPr>
            <w:tcW w:w="55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F4542C" w:rsidRDefault="00753046" w:rsidP="00091D62">
            <w:pPr>
              <w:pStyle w:val="Main"/>
              <w:snapToGrid w:val="0"/>
              <w:spacing w:line="240" w:lineRule="auto"/>
              <w:ind w:firstLine="0"/>
              <w:jc w:val="right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724D3B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139,3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8B308E" w:rsidRDefault="00753046" w:rsidP="00BB0229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</w:tc>
      </w:tr>
      <w:tr w:rsidR="00753046" w:rsidTr="00050912">
        <w:tc>
          <w:tcPr>
            <w:tcW w:w="104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046" w:rsidRPr="008B308E" w:rsidRDefault="00753046" w:rsidP="009133AB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8B308E">
              <w:rPr>
                <w:b/>
                <w:i/>
              </w:rPr>
              <w:t>МО СП «</w:t>
            </w:r>
            <w:r>
              <w:rPr>
                <w:b/>
                <w:i/>
              </w:rPr>
              <w:t>Деревня Высокое</w:t>
            </w:r>
            <w:r w:rsidRPr="008B308E">
              <w:rPr>
                <w:b/>
                <w:i/>
              </w:rPr>
              <w:t>»</w:t>
            </w:r>
          </w:p>
        </w:tc>
      </w:tr>
      <w:tr w:rsidR="00753046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5E1CD0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5E1CD0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>МО СП «</w:t>
            </w:r>
            <w:r>
              <w:rPr>
                <w:sz w:val="24"/>
                <w:szCs w:val="24"/>
              </w:rPr>
              <w:t>Деревня Высокое</w:t>
            </w:r>
            <w:r w:rsidRPr="005E1CD0">
              <w:rPr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90263D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90263D">
              <w:t>ЗАО «Стройкерамика»</w:t>
            </w:r>
          </w:p>
          <w:p w:rsidR="00753046" w:rsidRPr="008B308E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90263D">
              <w:t>40:05:132201:91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2,9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разработка карьера</w:t>
            </w:r>
          </w:p>
          <w:p w:rsidR="00753046" w:rsidRPr="008B308E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 xml:space="preserve"> (добыча песка)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8B308E" w:rsidRDefault="00753046" w:rsidP="009E32B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2015</w:t>
            </w:r>
            <w:r>
              <w:rPr>
                <w:lang w:val="en-US"/>
              </w:rPr>
              <w:t>-2020</w:t>
            </w:r>
          </w:p>
        </w:tc>
      </w:tr>
      <w:tr w:rsidR="00753046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5E1CD0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5E1CD0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>МО СП «</w:t>
            </w:r>
            <w:r>
              <w:rPr>
                <w:sz w:val="24"/>
                <w:szCs w:val="24"/>
              </w:rPr>
              <w:t>Деревня Высокое</w:t>
            </w:r>
            <w:r w:rsidRPr="005E1CD0">
              <w:rPr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90263D" w:rsidRDefault="00753046" w:rsidP="0090263D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90263D">
              <w:t>ЗАО «Стройкерамика»</w:t>
            </w:r>
          </w:p>
          <w:p w:rsidR="00753046" w:rsidRPr="008B308E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40:05:132201:93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2,6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 xml:space="preserve">разработка карьера </w:t>
            </w:r>
          </w:p>
          <w:p w:rsidR="00753046" w:rsidRPr="008B308E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(добыча песка)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8B308E" w:rsidRDefault="00753046" w:rsidP="009E32B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2015</w:t>
            </w:r>
            <w:r>
              <w:rPr>
                <w:lang w:val="en-US"/>
              </w:rPr>
              <w:t>-2020</w:t>
            </w:r>
          </w:p>
        </w:tc>
      </w:tr>
      <w:tr w:rsidR="00753046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5E1CD0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5E1CD0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>МО СП «</w:t>
            </w:r>
            <w:r>
              <w:rPr>
                <w:sz w:val="24"/>
                <w:szCs w:val="24"/>
              </w:rPr>
              <w:t>Деревня Высокое</w:t>
            </w:r>
            <w:r w:rsidRPr="005E1CD0">
              <w:rPr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Новикова Л.В.</w:t>
            </w:r>
          </w:p>
          <w:p w:rsidR="00753046" w:rsidRPr="008B308E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40:05:132601:13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58,5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8B308E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строительство логического комплекса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8B308E" w:rsidRDefault="00753046" w:rsidP="009E32B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2015</w:t>
            </w:r>
            <w:r>
              <w:rPr>
                <w:lang w:val="en-US"/>
              </w:rPr>
              <w:t>-2020</w:t>
            </w:r>
          </w:p>
        </w:tc>
      </w:tr>
      <w:tr w:rsidR="00753046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5E1CD0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4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5E1CD0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>МО СП «</w:t>
            </w:r>
            <w:r>
              <w:rPr>
                <w:sz w:val="24"/>
                <w:szCs w:val="24"/>
              </w:rPr>
              <w:t>Деревня Высокое</w:t>
            </w:r>
            <w:r w:rsidRPr="005E1CD0">
              <w:rPr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CF5D13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Кипяченков Д.П.</w:t>
            </w:r>
          </w:p>
          <w:p w:rsidR="00753046" w:rsidRPr="008B308E" w:rsidRDefault="00753046" w:rsidP="00CF5D13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40:05:131101:78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9,8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8B308E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промышленная застройка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Pr="008B308E" w:rsidRDefault="00753046" w:rsidP="009E32B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2015</w:t>
            </w:r>
            <w:r>
              <w:rPr>
                <w:lang w:val="en-US"/>
              </w:rPr>
              <w:t>-2020</w:t>
            </w:r>
          </w:p>
        </w:tc>
      </w:tr>
      <w:tr w:rsidR="00753046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774047" w:rsidRDefault="00753046" w:rsidP="005E1CD0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5E1CD0" w:rsidRDefault="00753046" w:rsidP="005E1CD0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>МО СП «</w:t>
            </w:r>
            <w:r>
              <w:rPr>
                <w:sz w:val="24"/>
                <w:szCs w:val="24"/>
              </w:rPr>
              <w:t>Деревня Высокое</w:t>
            </w:r>
            <w:r w:rsidRPr="005E1CD0">
              <w:rPr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774047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Кипяченков Д.П.</w:t>
            </w:r>
          </w:p>
          <w:p w:rsidR="00753046" w:rsidRDefault="00753046" w:rsidP="00CF5D13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40:05:130801:91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14,1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8804F1" w:rsidRDefault="00753046" w:rsidP="00774047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8804F1">
              <w:t>разработка карьера</w:t>
            </w:r>
          </w:p>
          <w:p w:rsidR="00753046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Default="00753046" w:rsidP="009E32B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2015</w:t>
            </w:r>
            <w:r>
              <w:rPr>
                <w:lang w:val="en-US"/>
              </w:rPr>
              <w:t>-2020</w:t>
            </w:r>
          </w:p>
        </w:tc>
      </w:tr>
      <w:tr w:rsidR="00753046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5E1CD0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5E1CD0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>МО СП «</w:t>
            </w:r>
            <w:r>
              <w:rPr>
                <w:sz w:val="24"/>
                <w:szCs w:val="24"/>
              </w:rPr>
              <w:t>Деревня Высокое</w:t>
            </w:r>
            <w:r w:rsidRPr="005E1CD0">
              <w:rPr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Азарова Ю.И.</w:t>
            </w:r>
          </w:p>
          <w:p w:rsidR="00753046" w:rsidRPr="008B308E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40:05:131101:77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1,0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8B308E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промышленная застройка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Pr="008B308E" w:rsidRDefault="00753046" w:rsidP="009E32B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2015</w:t>
            </w:r>
            <w:r>
              <w:rPr>
                <w:lang w:val="en-US"/>
              </w:rPr>
              <w:t>-2020</w:t>
            </w:r>
          </w:p>
        </w:tc>
      </w:tr>
      <w:tr w:rsidR="00753046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5E1CD0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5E1CD0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>МО СП «</w:t>
            </w:r>
            <w:r>
              <w:rPr>
                <w:sz w:val="24"/>
                <w:szCs w:val="24"/>
              </w:rPr>
              <w:t>Деревня Высокое</w:t>
            </w:r>
            <w:r w:rsidRPr="005E1CD0">
              <w:rPr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CF5D13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Азарова Ю.И.</w:t>
            </w:r>
          </w:p>
          <w:p w:rsidR="00753046" w:rsidRPr="008B308E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40:05:132901:236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1,3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8B308E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развитие придорожного сервиса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8B308E" w:rsidRDefault="00753046" w:rsidP="009E32B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2015</w:t>
            </w:r>
            <w:r>
              <w:rPr>
                <w:lang w:val="en-US"/>
              </w:rPr>
              <w:t>-2020</w:t>
            </w:r>
          </w:p>
        </w:tc>
      </w:tr>
      <w:tr w:rsidR="00753046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804F1" w:rsidRDefault="00753046" w:rsidP="005E1CD0">
            <w:pPr>
              <w:snapToGri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8</w:t>
            </w:r>
            <w:r w:rsidRPr="008804F1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804F1" w:rsidRDefault="00753046" w:rsidP="00DE246F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8804F1">
              <w:rPr>
                <w:sz w:val="24"/>
                <w:szCs w:val="24"/>
              </w:rPr>
              <w:t>МО СП «Деревня Высокое»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DE246F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ООО «Калужский цементный завод»</w:t>
            </w:r>
          </w:p>
          <w:p w:rsidR="00753046" w:rsidRPr="00F4542C" w:rsidRDefault="00753046" w:rsidP="00DE246F">
            <w:pPr>
              <w:pStyle w:val="Main"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4542C">
              <w:rPr>
                <w:rFonts w:cs="Tahoma"/>
                <w:sz w:val="24"/>
                <w:szCs w:val="16"/>
              </w:rPr>
              <w:t>40:05:130401:1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804F1" w:rsidRDefault="00753046" w:rsidP="00DE246F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8804F1">
              <w:t>6,2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8804F1" w:rsidRDefault="00753046" w:rsidP="00DE246F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8804F1">
              <w:t>разработка карьера</w:t>
            </w:r>
          </w:p>
          <w:p w:rsidR="00753046" w:rsidRPr="008804F1" w:rsidRDefault="00753046" w:rsidP="00DE246F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Pr="008804F1" w:rsidRDefault="00753046" w:rsidP="00DE246F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9E32B0" w:rsidRDefault="00753046" w:rsidP="009E32B0">
            <w:pPr>
              <w:pStyle w:val="a"/>
              <w:snapToGrid w:val="0"/>
              <w:spacing w:before="0" w:line="240" w:lineRule="auto"/>
              <w:ind w:firstLine="0"/>
              <w:jc w:val="center"/>
              <w:rPr>
                <w:lang w:val="en-US"/>
              </w:rPr>
            </w:pPr>
            <w:r w:rsidRPr="008804F1">
              <w:t>2015-20</w:t>
            </w:r>
            <w:r>
              <w:rPr>
                <w:lang w:val="en-US"/>
              </w:rPr>
              <w:t>20</w:t>
            </w:r>
          </w:p>
        </w:tc>
      </w:tr>
      <w:tr w:rsidR="00753046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DE246F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DE246F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>МО СП «</w:t>
            </w:r>
            <w:r>
              <w:rPr>
                <w:sz w:val="24"/>
                <w:szCs w:val="24"/>
              </w:rPr>
              <w:t>Деревня Высокое</w:t>
            </w:r>
            <w:r w:rsidRPr="005E1CD0">
              <w:rPr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DE246F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ООО «Калужский цементный завод»</w:t>
            </w:r>
          </w:p>
          <w:p w:rsidR="00753046" w:rsidRPr="008B308E" w:rsidRDefault="00753046" w:rsidP="00DE246F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40:05:132901:233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DE246F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0,5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8B308E" w:rsidRDefault="00753046" w:rsidP="00DE246F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8B308E">
              <w:t xml:space="preserve">строительство </w:t>
            </w:r>
          </w:p>
          <w:p w:rsidR="00753046" w:rsidRPr="008B308E" w:rsidRDefault="00753046" w:rsidP="00DE246F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8B308E">
              <w:t>а/д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DE246F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8B308E" w:rsidRDefault="00753046" w:rsidP="009E32B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2015</w:t>
            </w:r>
            <w:r>
              <w:rPr>
                <w:lang w:val="en-US"/>
              </w:rPr>
              <w:t>-2020</w:t>
            </w:r>
          </w:p>
        </w:tc>
      </w:tr>
      <w:tr w:rsidR="00753046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DE246F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DE246F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>МО СП «</w:t>
            </w:r>
            <w:r>
              <w:rPr>
                <w:sz w:val="24"/>
                <w:szCs w:val="24"/>
              </w:rPr>
              <w:t>Деревня Высокое</w:t>
            </w:r>
            <w:r w:rsidRPr="005E1CD0">
              <w:rPr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DE246F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ООО «Калужский цементный завод»</w:t>
            </w:r>
          </w:p>
          <w:p w:rsidR="00753046" w:rsidRPr="008B308E" w:rsidRDefault="00753046" w:rsidP="00DE246F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40:05:132901:234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DE246F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19,0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DE246F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 xml:space="preserve">разработка карьера </w:t>
            </w:r>
          </w:p>
          <w:p w:rsidR="00753046" w:rsidRPr="008B308E" w:rsidRDefault="00753046" w:rsidP="00DE246F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(добыча песка)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DE246F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8B308E" w:rsidRDefault="00753046" w:rsidP="009E32B0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2015</w:t>
            </w:r>
            <w:r>
              <w:rPr>
                <w:lang w:val="en-US"/>
              </w:rPr>
              <w:t>-2020</w:t>
            </w:r>
          </w:p>
        </w:tc>
      </w:tr>
      <w:tr w:rsidR="00753046" w:rsidTr="00050912">
        <w:tc>
          <w:tcPr>
            <w:tcW w:w="55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F4542C" w:rsidRDefault="00753046" w:rsidP="00091D62">
            <w:pPr>
              <w:pStyle w:val="Main"/>
              <w:snapToGrid w:val="0"/>
              <w:spacing w:line="240" w:lineRule="auto"/>
              <w:ind w:firstLine="0"/>
              <w:jc w:val="right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724D3B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115,9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C357C9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5E1CD0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</w:tc>
      </w:tr>
      <w:tr w:rsidR="00753046" w:rsidTr="00A75C73">
        <w:tc>
          <w:tcPr>
            <w:tcW w:w="104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046" w:rsidRDefault="00753046" w:rsidP="00D30BF5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8B308E">
              <w:rPr>
                <w:b/>
                <w:i/>
              </w:rPr>
              <w:t>МО СП «</w:t>
            </w:r>
            <w:r>
              <w:rPr>
                <w:b/>
                <w:i/>
              </w:rPr>
              <w:t>Деревня Верхнее Гульцово</w:t>
            </w:r>
            <w:r w:rsidRPr="008B308E">
              <w:rPr>
                <w:b/>
                <w:i/>
              </w:rPr>
              <w:t>»</w:t>
            </w:r>
          </w:p>
        </w:tc>
      </w:tr>
      <w:tr w:rsidR="00753046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Default="00753046" w:rsidP="007723C4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5E1CD0" w:rsidRDefault="00753046" w:rsidP="00D30BF5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>МО СП «</w:t>
            </w:r>
            <w:r>
              <w:rPr>
                <w:sz w:val="24"/>
                <w:szCs w:val="24"/>
              </w:rPr>
              <w:t>Деревня Верхнее Гульцово</w:t>
            </w:r>
            <w:r w:rsidRPr="005E1CD0">
              <w:rPr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D30BF5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ООО «Калужский цементный завод»</w:t>
            </w:r>
          </w:p>
          <w:p w:rsidR="00753046" w:rsidRPr="00F4542C" w:rsidRDefault="00753046" w:rsidP="00D30BF5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</w:rPr>
            </w:pPr>
            <w:r w:rsidRPr="00F4542C">
              <w:rPr>
                <w:rFonts w:cs="Tahoma"/>
                <w:sz w:val="24"/>
                <w:szCs w:val="16"/>
              </w:rPr>
              <w:t>40:05:031901:3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Default="00753046" w:rsidP="007723C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12,0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7723C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Default="00753046" w:rsidP="007723C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ЛЭП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7723C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9E32B0" w:rsidRDefault="00753046" w:rsidP="009E32B0">
            <w:pPr>
              <w:pStyle w:val="a"/>
              <w:snapToGrid w:val="0"/>
              <w:spacing w:before="0" w:line="240" w:lineRule="auto"/>
              <w:ind w:firstLine="0"/>
              <w:jc w:val="center"/>
              <w:rPr>
                <w:lang w:val="en-US"/>
              </w:rPr>
            </w:pPr>
            <w:r>
              <w:t>2015-20</w:t>
            </w:r>
            <w:r>
              <w:rPr>
                <w:lang w:val="en-US"/>
              </w:rPr>
              <w:t>20</w:t>
            </w:r>
          </w:p>
        </w:tc>
      </w:tr>
      <w:tr w:rsidR="00753046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Default="00753046" w:rsidP="007723C4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5E1CD0" w:rsidRDefault="00753046" w:rsidP="008804F1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>МО СП «</w:t>
            </w:r>
            <w:r>
              <w:rPr>
                <w:sz w:val="24"/>
                <w:szCs w:val="24"/>
              </w:rPr>
              <w:t>Деревня Верхнее Гульцово</w:t>
            </w:r>
            <w:r w:rsidRPr="005E1CD0">
              <w:rPr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D30BF5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ООО «Калужский цементный завод»</w:t>
            </w:r>
          </w:p>
          <w:p w:rsidR="00753046" w:rsidRPr="00F4542C" w:rsidRDefault="00753046" w:rsidP="00D30BF5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</w:rPr>
            </w:pPr>
            <w:r w:rsidRPr="00F4542C">
              <w:rPr>
                <w:rFonts w:cs="Tahoma"/>
                <w:sz w:val="24"/>
                <w:szCs w:val="16"/>
              </w:rPr>
              <w:t>40:05:031701:5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Default="00753046" w:rsidP="007723C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17,0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7723C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Default="00753046" w:rsidP="007723C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ЛЭП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7723C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9E32B0" w:rsidRDefault="00753046" w:rsidP="009E32B0">
            <w:pPr>
              <w:pStyle w:val="a"/>
              <w:snapToGrid w:val="0"/>
              <w:spacing w:before="0" w:line="240" w:lineRule="auto"/>
              <w:ind w:firstLine="0"/>
              <w:jc w:val="center"/>
              <w:rPr>
                <w:lang w:val="en-US"/>
              </w:rPr>
            </w:pPr>
            <w:r>
              <w:t>2015-20</w:t>
            </w:r>
            <w:r>
              <w:rPr>
                <w:lang w:val="en-US"/>
              </w:rPr>
              <w:t>20</w:t>
            </w:r>
          </w:p>
        </w:tc>
      </w:tr>
      <w:tr w:rsidR="00753046" w:rsidTr="00A75C73">
        <w:tc>
          <w:tcPr>
            <w:tcW w:w="55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F4542C" w:rsidRDefault="00753046" w:rsidP="00A75C73">
            <w:pPr>
              <w:pStyle w:val="Main"/>
              <w:snapToGrid w:val="0"/>
              <w:spacing w:line="240" w:lineRule="auto"/>
              <w:ind w:firstLine="0"/>
              <w:jc w:val="right"/>
              <w:rPr>
                <w:rFonts w:cs="Tahoma"/>
              </w:rPr>
            </w:pPr>
            <w:r w:rsidRPr="00F4542C">
              <w:rPr>
                <w:rFonts w:cs="Tahoma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724D3B" w:rsidRDefault="00753046" w:rsidP="00A75C73">
            <w:pPr>
              <w:pStyle w:val="a"/>
              <w:snapToGrid w:val="0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29,0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7723C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7723C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</w:tc>
      </w:tr>
      <w:tr w:rsidR="00753046" w:rsidTr="00A75C73">
        <w:tc>
          <w:tcPr>
            <w:tcW w:w="104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046" w:rsidRDefault="00753046" w:rsidP="005B709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8B308E">
              <w:rPr>
                <w:b/>
                <w:i/>
              </w:rPr>
              <w:t>МО СП «</w:t>
            </w:r>
            <w:r>
              <w:rPr>
                <w:b/>
                <w:i/>
              </w:rPr>
              <w:t>Село Которь</w:t>
            </w:r>
            <w:r w:rsidRPr="008B308E">
              <w:rPr>
                <w:b/>
                <w:i/>
              </w:rPr>
              <w:t>»</w:t>
            </w:r>
          </w:p>
        </w:tc>
      </w:tr>
      <w:tr w:rsidR="00753046" w:rsidTr="0005091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Default="00753046" w:rsidP="007723C4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5E1CD0" w:rsidRDefault="00753046" w:rsidP="005B7094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>МО СП «</w:t>
            </w:r>
            <w:r>
              <w:rPr>
                <w:sz w:val="24"/>
                <w:szCs w:val="24"/>
              </w:rPr>
              <w:t>Село Которь</w:t>
            </w:r>
            <w:r w:rsidRPr="005E1CD0">
              <w:rPr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D30BF5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ООО «Хлудневский щебеночный завод»</w:t>
            </w:r>
          </w:p>
          <w:p w:rsidR="00753046" w:rsidRPr="00F4542C" w:rsidRDefault="00753046" w:rsidP="00D30BF5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40:05:042801:5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Default="00753046" w:rsidP="007723C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10,06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BF6535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 xml:space="preserve">разработка карьера </w:t>
            </w:r>
          </w:p>
          <w:p w:rsidR="00753046" w:rsidRDefault="00753046" w:rsidP="00BF6535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(добыча известняка)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7723C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9E32B0" w:rsidRDefault="00753046" w:rsidP="009E32B0">
            <w:pPr>
              <w:pStyle w:val="a"/>
              <w:snapToGrid w:val="0"/>
              <w:spacing w:before="0" w:line="240" w:lineRule="auto"/>
              <w:ind w:firstLine="0"/>
              <w:jc w:val="center"/>
              <w:rPr>
                <w:lang w:val="en-US"/>
              </w:rPr>
            </w:pPr>
            <w:r>
              <w:t>2015-20</w:t>
            </w:r>
            <w:r>
              <w:rPr>
                <w:lang w:val="en-US"/>
              </w:rPr>
              <w:t>20</w:t>
            </w:r>
          </w:p>
        </w:tc>
      </w:tr>
      <w:tr w:rsidR="00753046" w:rsidTr="00050912">
        <w:tc>
          <w:tcPr>
            <w:tcW w:w="55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F4542C" w:rsidRDefault="00753046" w:rsidP="00091D62">
            <w:pPr>
              <w:pStyle w:val="Main"/>
              <w:snapToGrid w:val="0"/>
              <w:spacing w:line="240" w:lineRule="auto"/>
              <w:ind w:firstLine="0"/>
              <w:jc w:val="right"/>
              <w:rPr>
                <w:rFonts w:cs="Tahoma"/>
              </w:rPr>
            </w:pPr>
            <w:r w:rsidRPr="00F4542C">
              <w:rPr>
                <w:rFonts w:cs="Tahoma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724D3B" w:rsidRDefault="00753046" w:rsidP="007723C4">
            <w:pPr>
              <w:pStyle w:val="a"/>
              <w:snapToGrid w:val="0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10,06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7723C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7723C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</w:tc>
      </w:tr>
      <w:tr w:rsidR="00753046" w:rsidTr="00050912">
        <w:tc>
          <w:tcPr>
            <w:tcW w:w="55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F4542C" w:rsidRDefault="00753046" w:rsidP="002A7932">
            <w:pPr>
              <w:pStyle w:val="Main"/>
              <w:snapToGrid w:val="0"/>
              <w:spacing w:line="240" w:lineRule="auto"/>
              <w:ind w:firstLine="0"/>
              <w:jc w:val="right"/>
              <w:rPr>
                <w:rFonts w:cs="Tahoma"/>
              </w:rPr>
            </w:pPr>
            <w:r w:rsidRPr="00F4542C">
              <w:rPr>
                <w:rFonts w:cs="Tahoma"/>
                <w:b/>
                <w:i/>
                <w:sz w:val="26"/>
                <w:szCs w:val="26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3F6152" w:rsidRDefault="00753046" w:rsidP="007723C4">
            <w:pPr>
              <w:pStyle w:val="a"/>
              <w:snapToGrid w:val="0"/>
              <w:spacing w:before="0" w:line="240" w:lineRule="auto"/>
              <w:ind w:firstLine="0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754.1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7723C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7723C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</w:tc>
      </w:tr>
    </w:tbl>
    <w:p w:rsidR="00753046" w:rsidRPr="00CA5CA8" w:rsidRDefault="00753046" w:rsidP="0094714C">
      <w:pPr>
        <w:suppressAutoHyphens w:val="0"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4</w:t>
      </w:r>
      <w:r w:rsidRPr="00CA5CA8">
        <w:rPr>
          <w:sz w:val="24"/>
          <w:szCs w:val="24"/>
        </w:rPr>
        <w:t>.4. Дополнить таблицей № 6</w:t>
      </w:r>
      <w:r>
        <w:rPr>
          <w:sz w:val="24"/>
          <w:szCs w:val="24"/>
        </w:rPr>
        <w:t xml:space="preserve"> «</w:t>
      </w:r>
      <w:r w:rsidRPr="00CA5CA8">
        <w:rPr>
          <w:sz w:val="24"/>
          <w:szCs w:val="24"/>
        </w:rPr>
        <w:t>Планируемый перевод земель из категории земли лесного фонда</w:t>
      </w:r>
      <w:r>
        <w:rPr>
          <w:sz w:val="24"/>
          <w:szCs w:val="24"/>
        </w:rPr>
        <w:t xml:space="preserve"> </w:t>
      </w:r>
      <w:r w:rsidRPr="00CA5CA8">
        <w:rPr>
          <w:sz w:val="24"/>
          <w:szCs w:val="24"/>
        </w:rPr>
        <w:t>в категорию земли промышленности и иного специального назначения</w:t>
      </w:r>
      <w:r>
        <w:rPr>
          <w:sz w:val="24"/>
          <w:szCs w:val="24"/>
        </w:rPr>
        <w:t>».</w:t>
      </w:r>
    </w:p>
    <w:p w:rsidR="00753046" w:rsidRPr="001B35A4" w:rsidRDefault="00753046" w:rsidP="00D41F66">
      <w:pPr>
        <w:spacing w:line="360" w:lineRule="auto"/>
        <w:ind w:firstLine="567"/>
        <w:jc w:val="center"/>
        <w:rPr>
          <w:b/>
          <w:i/>
          <w:sz w:val="24"/>
          <w:szCs w:val="24"/>
        </w:rPr>
      </w:pPr>
    </w:p>
    <w:p w:rsidR="00753046" w:rsidRPr="00701040" w:rsidRDefault="00753046" w:rsidP="00D41F66">
      <w:pPr>
        <w:spacing w:line="360" w:lineRule="auto"/>
        <w:ind w:firstLine="567"/>
        <w:jc w:val="center"/>
        <w:rPr>
          <w:sz w:val="24"/>
          <w:szCs w:val="24"/>
        </w:rPr>
      </w:pPr>
      <w:r w:rsidRPr="00701040">
        <w:rPr>
          <w:b/>
          <w:i/>
          <w:sz w:val="24"/>
          <w:szCs w:val="24"/>
        </w:rPr>
        <w:t>Планируемый перевод земель из категории земл</w:t>
      </w:r>
      <w:r>
        <w:rPr>
          <w:b/>
          <w:i/>
          <w:sz w:val="24"/>
          <w:szCs w:val="24"/>
        </w:rPr>
        <w:t>и лесного фонда</w:t>
      </w:r>
    </w:p>
    <w:p w:rsidR="00753046" w:rsidRDefault="00753046" w:rsidP="00D41F66">
      <w:pPr>
        <w:spacing w:line="360" w:lineRule="auto"/>
        <w:ind w:firstLine="567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в категорию</w:t>
      </w:r>
      <w:r w:rsidRPr="00701040">
        <w:rPr>
          <w:b/>
          <w:i/>
          <w:sz w:val="24"/>
          <w:szCs w:val="24"/>
        </w:rPr>
        <w:t xml:space="preserve"> </w:t>
      </w:r>
      <w:r w:rsidRPr="00D41F66">
        <w:rPr>
          <w:b/>
          <w:i/>
          <w:sz w:val="24"/>
          <w:szCs w:val="24"/>
        </w:rPr>
        <w:t xml:space="preserve">земли промышленности </w:t>
      </w:r>
      <w:r>
        <w:rPr>
          <w:b/>
          <w:i/>
          <w:sz w:val="24"/>
          <w:szCs w:val="24"/>
        </w:rPr>
        <w:t>и иного специального назначения</w:t>
      </w:r>
    </w:p>
    <w:tbl>
      <w:tblPr>
        <w:tblW w:w="10440" w:type="dxa"/>
        <w:tblInd w:w="-536" w:type="dxa"/>
        <w:tblLayout w:type="fixed"/>
        <w:tblLook w:val="0000"/>
      </w:tblPr>
      <w:tblGrid>
        <w:gridCol w:w="720"/>
        <w:gridCol w:w="2340"/>
        <w:gridCol w:w="2687"/>
        <w:gridCol w:w="1134"/>
        <w:gridCol w:w="1843"/>
        <w:gridCol w:w="1716"/>
      </w:tblGrid>
      <w:tr w:rsidR="00753046" w:rsidTr="0063764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D41F66">
            <w:pPr>
              <w:pStyle w:val="a"/>
              <w:snapToGrid w:val="0"/>
              <w:spacing w:line="200" w:lineRule="atLeas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№ </w:t>
            </w:r>
          </w:p>
          <w:p w:rsidR="00753046" w:rsidRDefault="00753046" w:rsidP="00D41F66">
            <w:pPr>
              <w:pStyle w:val="a"/>
              <w:snapToGrid w:val="0"/>
              <w:spacing w:line="200" w:lineRule="atLeas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п./п.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D41F66">
            <w:pPr>
              <w:pStyle w:val="a"/>
              <w:snapToGrid w:val="0"/>
              <w:spacing w:line="200" w:lineRule="atLeas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D41F66">
            <w:pPr>
              <w:pStyle w:val="a"/>
              <w:snapToGrid w:val="0"/>
              <w:spacing w:line="200" w:lineRule="atLeas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Собственность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D41F66">
            <w:pPr>
              <w:pStyle w:val="a"/>
              <w:snapToGrid w:val="0"/>
              <w:spacing w:line="200" w:lineRule="atLeas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площадь </w:t>
            </w:r>
          </w:p>
          <w:p w:rsidR="00753046" w:rsidRDefault="00753046" w:rsidP="00D41F66">
            <w:pPr>
              <w:pStyle w:val="a"/>
              <w:snapToGrid w:val="0"/>
              <w:spacing w:line="200" w:lineRule="atLeas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га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D41F66">
            <w:pPr>
              <w:pStyle w:val="a"/>
              <w:snapToGrid w:val="0"/>
              <w:spacing w:line="200" w:lineRule="atLeast"/>
              <w:ind w:firstLine="0"/>
              <w:jc w:val="center"/>
              <w:rPr>
                <w:b/>
                <w:sz w:val="22"/>
                <w:szCs w:val="22"/>
              </w:rPr>
            </w:pPr>
            <w:r w:rsidRPr="005738B1">
              <w:rPr>
                <w:b/>
                <w:sz w:val="21"/>
                <w:szCs w:val="21"/>
              </w:rPr>
              <w:t>предполагаемое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5738B1">
              <w:rPr>
                <w:b/>
                <w:sz w:val="21"/>
                <w:szCs w:val="21"/>
              </w:rPr>
              <w:t>использование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D41F66">
            <w:pPr>
              <w:pStyle w:val="a"/>
              <w:snapToGrid w:val="0"/>
              <w:spacing w:line="200" w:lineRule="atLeas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срок реализации</w:t>
            </w:r>
          </w:p>
        </w:tc>
      </w:tr>
      <w:tr w:rsidR="00753046" w:rsidRPr="00476FC3" w:rsidTr="00664147">
        <w:tc>
          <w:tcPr>
            <w:tcW w:w="104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Pr="00476FC3" w:rsidRDefault="00753046" w:rsidP="0051147D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476FC3">
              <w:rPr>
                <w:b/>
                <w:i/>
              </w:rPr>
              <w:t xml:space="preserve">МО </w:t>
            </w:r>
            <w:r>
              <w:rPr>
                <w:b/>
                <w:i/>
              </w:rPr>
              <w:t>Г</w:t>
            </w:r>
            <w:r w:rsidRPr="00476FC3">
              <w:rPr>
                <w:b/>
                <w:i/>
              </w:rPr>
              <w:t>П «</w:t>
            </w:r>
            <w:r>
              <w:rPr>
                <w:b/>
                <w:i/>
              </w:rPr>
              <w:t>Посёлок Думиничи</w:t>
            </w:r>
            <w:r w:rsidRPr="00476FC3">
              <w:rPr>
                <w:b/>
                <w:i/>
              </w:rPr>
              <w:t>»</w:t>
            </w:r>
          </w:p>
        </w:tc>
      </w:tr>
      <w:tr w:rsidR="00753046" w:rsidRPr="00476FC3" w:rsidTr="00637640">
        <w:trPr>
          <w:trHeight w:val="60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476FC3" w:rsidRDefault="00753046" w:rsidP="00D41F6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337FF1" w:rsidRDefault="00753046" w:rsidP="0051147D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337FF1">
              <w:rPr>
                <w:sz w:val="24"/>
                <w:szCs w:val="24"/>
              </w:rPr>
              <w:t>МО ГП «Посёлок Думиничи»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D41F66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 xml:space="preserve">ГКУ КО «Думиничское лесничество»  </w:t>
            </w:r>
          </w:p>
          <w:p w:rsidR="00753046" w:rsidRPr="00F4542C" w:rsidRDefault="00753046" w:rsidP="0051147D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</w:rPr>
            </w:pPr>
            <w:r w:rsidRPr="00F4542C">
              <w:rPr>
                <w:rFonts w:cs="Tahoma"/>
              </w:rPr>
              <w:t>Думиничское участковое лесничество кв. 1</w:t>
            </w:r>
          </w:p>
          <w:p w:rsidR="00753046" w:rsidRPr="00F4542C" w:rsidRDefault="00753046" w:rsidP="0051147D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>40:05:160101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F4542C" w:rsidRDefault="00753046" w:rsidP="00D41F66">
            <w:pPr>
              <w:pStyle w:val="Main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4542C">
              <w:rPr>
                <w:sz w:val="24"/>
                <w:szCs w:val="24"/>
              </w:rPr>
              <w:t>3,5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Default="00753046" w:rsidP="000C265B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окружная</w:t>
            </w:r>
          </w:p>
          <w:p w:rsidR="00753046" w:rsidRDefault="00753046" w:rsidP="000C265B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 xml:space="preserve"> </w:t>
            </w:r>
            <w:r w:rsidRPr="008B308E">
              <w:t>а/д</w:t>
            </w:r>
          </w:p>
          <w:p w:rsidR="00753046" w:rsidRPr="00476FC3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п. Думиничи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C7250B">
            <w:pPr>
              <w:pStyle w:val="a"/>
              <w:snapToGrid w:val="0"/>
              <w:spacing w:before="0" w:line="240" w:lineRule="auto"/>
              <w:ind w:firstLine="0"/>
              <w:jc w:val="center"/>
              <w:rPr>
                <w:lang w:val="en-US"/>
              </w:rPr>
            </w:pPr>
            <w:r>
              <w:t>2015</w:t>
            </w:r>
            <w:r w:rsidRPr="000C265B">
              <w:t>-20</w:t>
            </w:r>
            <w:r>
              <w:rPr>
                <w:lang w:val="en-US"/>
              </w:rPr>
              <w:t>20</w:t>
            </w:r>
          </w:p>
        </w:tc>
      </w:tr>
      <w:tr w:rsidR="00753046" w:rsidRPr="00476FC3" w:rsidTr="008D37F5">
        <w:trPr>
          <w:trHeight w:val="261"/>
        </w:trPr>
        <w:tc>
          <w:tcPr>
            <w:tcW w:w="104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046" w:rsidRDefault="00753046" w:rsidP="008D37F5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476FC3">
              <w:rPr>
                <w:b/>
                <w:i/>
              </w:rPr>
              <w:t xml:space="preserve">МО </w:t>
            </w:r>
            <w:r>
              <w:rPr>
                <w:b/>
                <w:i/>
              </w:rPr>
              <w:t>С</w:t>
            </w:r>
            <w:r w:rsidRPr="00476FC3">
              <w:rPr>
                <w:b/>
                <w:i/>
              </w:rPr>
              <w:t>П «</w:t>
            </w:r>
            <w:r>
              <w:rPr>
                <w:b/>
                <w:i/>
              </w:rPr>
              <w:t>Деревня Думиничи</w:t>
            </w:r>
            <w:r w:rsidRPr="00476FC3">
              <w:rPr>
                <w:b/>
                <w:i/>
              </w:rPr>
              <w:t>»</w:t>
            </w:r>
          </w:p>
        </w:tc>
      </w:tr>
      <w:tr w:rsidR="00753046" w:rsidRPr="00476FC3" w:rsidTr="00637640">
        <w:trPr>
          <w:trHeight w:val="139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Default="00753046" w:rsidP="00D41F6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5E1CD0" w:rsidRDefault="00753046" w:rsidP="006425B4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 xml:space="preserve">МО </w:t>
            </w:r>
            <w:r>
              <w:rPr>
                <w:sz w:val="24"/>
                <w:szCs w:val="24"/>
              </w:rPr>
              <w:t>С</w:t>
            </w:r>
            <w:r w:rsidRPr="005E1CD0">
              <w:rPr>
                <w:sz w:val="24"/>
                <w:szCs w:val="24"/>
              </w:rPr>
              <w:t>П «</w:t>
            </w:r>
            <w:r>
              <w:rPr>
                <w:sz w:val="24"/>
                <w:szCs w:val="24"/>
              </w:rPr>
              <w:t>Деревня Думиничи</w:t>
            </w:r>
            <w:r w:rsidRPr="005E1CD0">
              <w:rPr>
                <w:sz w:val="24"/>
                <w:szCs w:val="24"/>
              </w:rPr>
              <w:t>»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D41F66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</w:p>
          <w:p w:rsidR="00753046" w:rsidRPr="00F4542C" w:rsidRDefault="00753046" w:rsidP="00D41F66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>ГКУ КО «Думиничское лесничество»</w:t>
            </w:r>
          </w:p>
          <w:p w:rsidR="00753046" w:rsidRPr="00F4542C" w:rsidRDefault="00753046" w:rsidP="00D41F66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 xml:space="preserve">Брынское  </w:t>
            </w:r>
            <w:r w:rsidRPr="00F4542C">
              <w:rPr>
                <w:rFonts w:cs="Tahoma"/>
              </w:rPr>
              <w:t>участковое</w:t>
            </w:r>
            <w:r w:rsidRPr="00F4542C">
              <w:rPr>
                <w:rFonts w:cs="Tahoma"/>
                <w:bCs/>
              </w:rPr>
              <w:t xml:space="preserve"> лесничество</w:t>
            </w:r>
          </w:p>
          <w:p w:rsidR="00753046" w:rsidRPr="00F4542C" w:rsidRDefault="00753046" w:rsidP="00D41F66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 xml:space="preserve"> кв. 65</w:t>
            </w:r>
          </w:p>
          <w:p w:rsidR="00753046" w:rsidRPr="00F4542C" w:rsidRDefault="00753046" w:rsidP="00D41F66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  <w:color w:val="FF0000"/>
              </w:rPr>
            </w:pPr>
            <w:r w:rsidRPr="00F4542C">
              <w:rPr>
                <w:rFonts w:cs="Tahoma"/>
                <w:bCs/>
              </w:rPr>
              <w:t>40:05:123101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F4542C" w:rsidRDefault="00753046" w:rsidP="00D41F66">
            <w:pPr>
              <w:pStyle w:val="Main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4542C">
              <w:rPr>
                <w:sz w:val="24"/>
                <w:szCs w:val="24"/>
              </w:rPr>
              <w:t>4,9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EF263E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 xml:space="preserve">транспортная </w:t>
            </w:r>
          </w:p>
          <w:p w:rsidR="00753046" w:rsidRDefault="00753046" w:rsidP="00EF263E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 xml:space="preserve">развязка автодороги на 274 км а/д </w:t>
            </w:r>
          </w:p>
          <w:p w:rsidR="00753046" w:rsidRDefault="00753046" w:rsidP="00EF263E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 xml:space="preserve"> М-3 «Украина» для присоединения с ООО «КЦЗ»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C7250B">
            <w:pPr>
              <w:pStyle w:val="a"/>
              <w:snapToGrid w:val="0"/>
              <w:spacing w:before="0" w:line="240" w:lineRule="auto"/>
              <w:ind w:firstLine="0"/>
              <w:jc w:val="center"/>
              <w:rPr>
                <w:lang w:val="en-US"/>
              </w:rPr>
            </w:pPr>
            <w:r>
              <w:t>2015-20</w:t>
            </w:r>
            <w:r>
              <w:rPr>
                <w:lang w:val="en-US"/>
              </w:rPr>
              <w:t>20</w:t>
            </w:r>
          </w:p>
        </w:tc>
      </w:tr>
      <w:tr w:rsidR="00753046" w:rsidRPr="00476FC3" w:rsidTr="00637640">
        <w:trPr>
          <w:trHeight w:val="60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Default="00753046" w:rsidP="00D41F66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Default="00753046" w:rsidP="006425B4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 xml:space="preserve">МО </w:t>
            </w:r>
            <w:r>
              <w:rPr>
                <w:sz w:val="24"/>
                <w:szCs w:val="24"/>
              </w:rPr>
              <w:t>С</w:t>
            </w:r>
            <w:r w:rsidRPr="005E1CD0">
              <w:rPr>
                <w:sz w:val="24"/>
                <w:szCs w:val="24"/>
              </w:rPr>
              <w:t>П «</w:t>
            </w:r>
            <w:r>
              <w:rPr>
                <w:sz w:val="24"/>
                <w:szCs w:val="24"/>
              </w:rPr>
              <w:t>Деревня Думиничи</w:t>
            </w:r>
            <w:r w:rsidRPr="005E1CD0">
              <w:rPr>
                <w:sz w:val="24"/>
                <w:szCs w:val="24"/>
              </w:rPr>
              <w:t>»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955F8A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</w:p>
          <w:p w:rsidR="00753046" w:rsidRPr="00F4542C" w:rsidRDefault="00753046" w:rsidP="00955F8A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>ГКУ КО «Думиничское лесничество»</w:t>
            </w:r>
          </w:p>
          <w:p w:rsidR="00753046" w:rsidRPr="00F4542C" w:rsidRDefault="00753046" w:rsidP="00955F8A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 xml:space="preserve">Брынское </w:t>
            </w:r>
            <w:r w:rsidRPr="00F4542C">
              <w:rPr>
                <w:rFonts w:cs="Tahoma"/>
              </w:rPr>
              <w:t>участковое</w:t>
            </w:r>
            <w:r w:rsidRPr="00F4542C">
              <w:rPr>
                <w:rFonts w:cs="Tahoma"/>
                <w:bCs/>
              </w:rPr>
              <w:t xml:space="preserve"> лесничество</w:t>
            </w:r>
          </w:p>
          <w:p w:rsidR="00753046" w:rsidRPr="00F4542C" w:rsidRDefault="00753046" w:rsidP="00955F8A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 xml:space="preserve"> кв. 65</w:t>
            </w:r>
          </w:p>
          <w:p w:rsidR="00753046" w:rsidRPr="00F4542C" w:rsidRDefault="00753046" w:rsidP="00655CAB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>40:05:123401</w:t>
            </w:r>
          </w:p>
          <w:p w:rsidR="00753046" w:rsidRPr="00F4542C" w:rsidRDefault="00753046" w:rsidP="00655CAB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F4542C" w:rsidRDefault="00753046" w:rsidP="00D41F66">
            <w:pPr>
              <w:pStyle w:val="Main"/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  <w:p w:rsidR="00753046" w:rsidRPr="00F4542C" w:rsidRDefault="00753046" w:rsidP="00D41F66">
            <w:pPr>
              <w:pStyle w:val="Main"/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  <w:p w:rsidR="00753046" w:rsidRPr="00F4542C" w:rsidRDefault="00753046" w:rsidP="00D41F66">
            <w:pPr>
              <w:pStyle w:val="Main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4542C">
              <w:rPr>
                <w:sz w:val="24"/>
                <w:szCs w:val="24"/>
              </w:rPr>
              <w:t>2,2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655CAB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 xml:space="preserve">транспортная </w:t>
            </w:r>
          </w:p>
          <w:p w:rsidR="00753046" w:rsidRDefault="00753046" w:rsidP="00655CAB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развязка автодороги на 274 км а/д  М-3 «Украина» для присоединения с ООО «КЦЗ»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C7250B">
            <w:pPr>
              <w:pStyle w:val="a"/>
              <w:snapToGrid w:val="0"/>
              <w:spacing w:before="0" w:line="240" w:lineRule="auto"/>
              <w:ind w:firstLine="0"/>
              <w:jc w:val="center"/>
              <w:rPr>
                <w:lang w:val="en-US"/>
              </w:rPr>
            </w:pPr>
            <w:r>
              <w:t>2015-20</w:t>
            </w:r>
            <w:r>
              <w:rPr>
                <w:lang w:val="en-US"/>
              </w:rPr>
              <w:t>20</w:t>
            </w:r>
          </w:p>
        </w:tc>
      </w:tr>
      <w:tr w:rsidR="00753046" w:rsidRPr="00476FC3" w:rsidTr="00CB7902">
        <w:trPr>
          <w:trHeight w:val="275"/>
        </w:trPr>
        <w:tc>
          <w:tcPr>
            <w:tcW w:w="104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046" w:rsidRDefault="00753046" w:rsidP="00CB7902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476FC3">
              <w:rPr>
                <w:b/>
                <w:i/>
              </w:rPr>
              <w:t xml:space="preserve">МО </w:t>
            </w:r>
            <w:r>
              <w:rPr>
                <w:b/>
                <w:i/>
              </w:rPr>
              <w:t>С</w:t>
            </w:r>
            <w:r w:rsidRPr="00476FC3">
              <w:rPr>
                <w:b/>
                <w:i/>
              </w:rPr>
              <w:t>П «</w:t>
            </w:r>
            <w:r>
              <w:rPr>
                <w:b/>
                <w:i/>
              </w:rPr>
              <w:t>Село Маклаки</w:t>
            </w:r>
            <w:r w:rsidRPr="00476FC3">
              <w:rPr>
                <w:b/>
                <w:i/>
              </w:rPr>
              <w:t>»</w:t>
            </w:r>
          </w:p>
        </w:tc>
      </w:tr>
      <w:tr w:rsidR="00753046" w:rsidRPr="00C7250B" w:rsidTr="00637640">
        <w:trPr>
          <w:trHeight w:val="60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7250B" w:rsidRDefault="00753046" w:rsidP="00D41F66">
            <w:pPr>
              <w:snapToGrid w:val="0"/>
              <w:jc w:val="center"/>
              <w:rPr>
                <w:sz w:val="24"/>
                <w:szCs w:val="24"/>
              </w:rPr>
            </w:pPr>
            <w:r w:rsidRPr="00C7250B">
              <w:rPr>
                <w:sz w:val="24"/>
                <w:szCs w:val="24"/>
              </w:rPr>
              <w:t>1.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7250B" w:rsidRDefault="00753046" w:rsidP="00813B65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7250B">
              <w:rPr>
                <w:sz w:val="24"/>
                <w:szCs w:val="24"/>
              </w:rPr>
              <w:t>МО СП «Село Маклаки»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813B65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>ГКУ КО «Думиничское лесничество»</w:t>
            </w:r>
          </w:p>
          <w:p w:rsidR="00753046" w:rsidRPr="00F4542C" w:rsidRDefault="00753046" w:rsidP="00955F8A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 xml:space="preserve">Высокское </w:t>
            </w:r>
            <w:r w:rsidRPr="00F4542C">
              <w:rPr>
                <w:rFonts w:cs="Tahoma"/>
              </w:rPr>
              <w:t>участковое</w:t>
            </w:r>
            <w:r w:rsidRPr="00F4542C">
              <w:rPr>
                <w:rFonts w:cs="Tahoma"/>
                <w:bCs/>
              </w:rPr>
              <w:t xml:space="preserve"> лесничество</w:t>
            </w:r>
          </w:p>
          <w:p w:rsidR="00753046" w:rsidRPr="00F4542C" w:rsidRDefault="00753046" w:rsidP="00955F8A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 xml:space="preserve"> кв.11 выд.11-16</w:t>
            </w:r>
          </w:p>
          <w:p w:rsidR="00753046" w:rsidRPr="00F4542C" w:rsidRDefault="00753046" w:rsidP="00955F8A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>40:05:000000:281</w:t>
            </w:r>
          </w:p>
          <w:p w:rsidR="00753046" w:rsidRPr="00F4542C" w:rsidRDefault="00753046" w:rsidP="000E0869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  <w:sz w:val="20"/>
                <w:szCs w:val="20"/>
              </w:rPr>
            </w:pPr>
            <w:r w:rsidRPr="00F4542C">
              <w:rPr>
                <w:rFonts w:cs="Tahoma"/>
                <w:bCs/>
                <w:sz w:val="20"/>
                <w:szCs w:val="20"/>
              </w:rPr>
              <w:t>Договор аренды</w:t>
            </w:r>
          </w:p>
          <w:p w:rsidR="00753046" w:rsidRPr="00F4542C" w:rsidRDefault="00753046" w:rsidP="00955F8A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>№21 от 3.05.2012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F4542C" w:rsidRDefault="00753046" w:rsidP="00D41F66">
            <w:pPr>
              <w:pStyle w:val="Main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4542C">
              <w:rPr>
                <w:sz w:val="24"/>
                <w:szCs w:val="24"/>
              </w:rPr>
              <w:t>13,8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C7250B" w:rsidRDefault="00753046" w:rsidP="00655CAB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7250B">
              <w:t>ООО «КЦЗ»</w:t>
            </w:r>
          </w:p>
          <w:p w:rsidR="00753046" w:rsidRPr="00C7250B" w:rsidRDefault="00753046" w:rsidP="00655CAB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7250B">
              <w:t xml:space="preserve">автодорога, </w:t>
            </w:r>
          </w:p>
          <w:p w:rsidR="00753046" w:rsidRPr="00C7250B" w:rsidRDefault="00753046" w:rsidP="00655CAB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7250B">
              <w:t>конвейер,</w:t>
            </w:r>
          </w:p>
          <w:p w:rsidR="00753046" w:rsidRPr="00C7250B" w:rsidRDefault="00753046" w:rsidP="00655CAB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7250B">
              <w:t>автостоянка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Pr="00C7250B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7250B">
              <w:t>2015-2020</w:t>
            </w:r>
          </w:p>
        </w:tc>
      </w:tr>
      <w:tr w:rsidR="00753046" w:rsidRPr="00C7250B" w:rsidTr="00637640">
        <w:trPr>
          <w:trHeight w:val="60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7250B" w:rsidRDefault="00753046" w:rsidP="00D41F66">
            <w:pPr>
              <w:snapToGrid w:val="0"/>
              <w:jc w:val="center"/>
              <w:rPr>
                <w:sz w:val="24"/>
                <w:szCs w:val="24"/>
              </w:rPr>
            </w:pPr>
            <w:r w:rsidRPr="00C7250B">
              <w:rPr>
                <w:sz w:val="24"/>
                <w:szCs w:val="24"/>
              </w:rPr>
              <w:t>2.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7250B" w:rsidRDefault="00753046" w:rsidP="006425B4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7250B">
              <w:rPr>
                <w:sz w:val="24"/>
                <w:szCs w:val="24"/>
              </w:rPr>
              <w:t>МО СП «Село Маклаки»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5738B1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>ГКУ КО «Думиничское лесничество»</w:t>
            </w:r>
          </w:p>
          <w:p w:rsidR="00753046" w:rsidRPr="00F4542C" w:rsidRDefault="00753046" w:rsidP="005738B1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 xml:space="preserve">Высокское </w:t>
            </w:r>
            <w:r w:rsidRPr="00F4542C">
              <w:rPr>
                <w:rFonts w:cs="Tahoma"/>
              </w:rPr>
              <w:t>участковое</w:t>
            </w:r>
            <w:r w:rsidRPr="00F4542C">
              <w:rPr>
                <w:rFonts w:cs="Tahoma"/>
                <w:bCs/>
              </w:rPr>
              <w:t xml:space="preserve"> лесничество кв.11 выд.12</w:t>
            </w:r>
          </w:p>
          <w:p w:rsidR="00753046" w:rsidRPr="00F4542C" w:rsidRDefault="00753046" w:rsidP="00955F8A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  <w:sz w:val="20"/>
                <w:szCs w:val="20"/>
              </w:rPr>
            </w:pPr>
            <w:r w:rsidRPr="00F4542C">
              <w:rPr>
                <w:rFonts w:cs="Tahoma"/>
                <w:bCs/>
                <w:sz w:val="20"/>
                <w:szCs w:val="20"/>
              </w:rPr>
              <w:t>Договор аренды</w:t>
            </w:r>
          </w:p>
          <w:p w:rsidR="00753046" w:rsidRPr="00F4542C" w:rsidRDefault="00753046" w:rsidP="00955F8A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  <w:sz w:val="20"/>
                <w:szCs w:val="20"/>
              </w:rPr>
              <w:t>№ 61 от 15.08.2012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F4542C" w:rsidRDefault="00753046" w:rsidP="00D41F66">
            <w:pPr>
              <w:pStyle w:val="Main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4542C">
              <w:rPr>
                <w:sz w:val="24"/>
                <w:szCs w:val="24"/>
              </w:rPr>
              <w:t>0,6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C7250B" w:rsidRDefault="00753046" w:rsidP="00655CAB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655CAB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7250B">
              <w:t>ООО «КЦЗ»</w:t>
            </w:r>
          </w:p>
          <w:p w:rsidR="00753046" w:rsidRPr="00C7250B" w:rsidRDefault="00753046" w:rsidP="00655CAB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7250B">
              <w:t>ж/дорога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Pr="00C7250B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7250B">
              <w:t>2015-2020</w:t>
            </w:r>
          </w:p>
        </w:tc>
      </w:tr>
      <w:tr w:rsidR="00753046" w:rsidRPr="00C7250B" w:rsidTr="00637640">
        <w:trPr>
          <w:trHeight w:val="60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7250B" w:rsidRDefault="00753046" w:rsidP="00D41F66">
            <w:pPr>
              <w:snapToGrid w:val="0"/>
              <w:jc w:val="center"/>
              <w:rPr>
                <w:sz w:val="24"/>
                <w:szCs w:val="24"/>
              </w:rPr>
            </w:pPr>
            <w:r w:rsidRPr="00C7250B">
              <w:rPr>
                <w:sz w:val="24"/>
                <w:szCs w:val="24"/>
              </w:rPr>
              <w:t>3.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7250B" w:rsidRDefault="00753046" w:rsidP="006425B4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7250B">
              <w:rPr>
                <w:sz w:val="24"/>
                <w:szCs w:val="24"/>
              </w:rPr>
              <w:t>МО СП «Село Маклаки»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2F31FF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>ГКУ КО «Думиничское лесничество»</w:t>
            </w:r>
          </w:p>
          <w:p w:rsidR="00753046" w:rsidRPr="00F4542C" w:rsidRDefault="00753046" w:rsidP="002F31FF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 xml:space="preserve">Высокское </w:t>
            </w:r>
            <w:r w:rsidRPr="00F4542C">
              <w:rPr>
                <w:rFonts w:cs="Tahoma"/>
              </w:rPr>
              <w:t>участковое</w:t>
            </w:r>
            <w:r w:rsidRPr="00F4542C">
              <w:rPr>
                <w:rFonts w:cs="Tahoma"/>
                <w:bCs/>
              </w:rPr>
              <w:t xml:space="preserve"> лесничество кв.11 выд.11</w:t>
            </w:r>
          </w:p>
          <w:p w:rsidR="00753046" w:rsidRPr="00F4542C" w:rsidRDefault="00753046" w:rsidP="002F31FF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  <w:sz w:val="20"/>
                <w:szCs w:val="20"/>
              </w:rPr>
            </w:pPr>
            <w:r w:rsidRPr="00F4542C">
              <w:rPr>
                <w:rFonts w:cs="Tahoma"/>
                <w:bCs/>
                <w:sz w:val="20"/>
                <w:szCs w:val="20"/>
              </w:rPr>
              <w:t>Договор аренды</w:t>
            </w:r>
          </w:p>
          <w:p w:rsidR="00753046" w:rsidRPr="00F4542C" w:rsidRDefault="00753046" w:rsidP="00955F8A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  <w:r w:rsidRPr="00F4542C">
              <w:rPr>
                <w:rFonts w:cs="Tahoma"/>
                <w:bCs/>
                <w:sz w:val="20"/>
                <w:szCs w:val="20"/>
              </w:rPr>
              <w:t>№ 22 от 20.03.2014</w:t>
            </w:r>
          </w:p>
          <w:p w:rsidR="00753046" w:rsidRPr="00F4542C" w:rsidRDefault="00753046" w:rsidP="00955F8A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</w:p>
          <w:p w:rsidR="00753046" w:rsidRPr="00F4542C" w:rsidRDefault="00753046" w:rsidP="00955F8A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F4542C" w:rsidRDefault="00753046" w:rsidP="00D41F66">
            <w:pPr>
              <w:pStyle w:val="Main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4542C">
              <w:rPr>
                <w:sz w:val="24"/>
                <w:szCs w:val="24"/>
              </w:rPr>
              <w:t>0,54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C7250B" w:rsidRDefault="00753046" w:rsidP="002F31FF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2F31FF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7250B">
              <w:t>ООО «КЦЗ»</w:t>
            </w:r>
          </w:p>
          <w:p w:rsidR="00753046" w:rsidRPr="00C7250B" w:rsidRDefault="00753046" w:rsidP="00655CAB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7250B">
              <w:t>конвейер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Pr="00C7250B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7250B">
              <w:t>2015-2020</w:t>
            </w:r>
          </w:p>
        </w:tc>
      </w:tr>
      <w:tr w:rsidR="00753046" w:rsidRPr="00476FC3" w:rsidTr="000E36B5">
        <w:trPr>
          <w:trHeight w:val="333"/>
        </w:trPr>
        <w:tc>
          <w:tcPr>
            <w:tcW w:w="104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046" w:rsidRPr="000E36B5" w:rsidRDefault="00753046" w:rsidP="000E36B5">
            <w:pPr>
              <w:pStyle w:val="a"/>
              <w:snapToGrid w:val="0"/>
              <w:spacing w:before="0" w:line="240" w:lineRule="auto"/>
              <w:ind w:firstLine="0"/>
              <w:jc w:val="center"/>
              <w:rPr>
                <w:b/>
                <w:i/>
              </w:rPr>
            </w:pPr>
            <w:r w:rsidRPr="000E36B5">
              <w:rPr>
                <w:b/>
                <w:i/>
              </w:rPr>
              <w:t xml:space="preserve">МО СП «Село Брынь», МО СП «Село Маклаки», МО СП «Село Новослободск», </w:t>
            </w:r>
          </w:p>
          <w:p w:rsidR="00753046" w:rsidRPr="000E36B5" w:rsidRDefault="00753046" w:rsidP="000E36B5">
            <w:pPr>
              <w:pStyle w:val="a"/>
              <w:snapToGrid w:val="0"/>
              <w:spacing w:before="0" w:line="240" w:lineRule="auto"/>
              <w:ind w:firstLine="0"/>
              <w:jc w:val="center"/>
              <w:rPr>
                <w:color w:val="FF0000"/>
                <w:sz w:val="22"/>
                <w:szCs w:val="22"/>
              </w:rPr>
            </w:pPr>
            <w:r w:rsidRPr="000E36B5">
              <w:rPr>
                <w:b/>
                <w:i/>
              </w:rPr>
              <w:t>МО СП «Деревня Думиничи»</w:t>
            </w:r>
          </w:p>
        </w:tc>
      </w:tr>
      <w:tr w:rsidR="00753046" w:rsidRPr="00C7250B" w:rsidTr="00637640">
        <w:trPr>
          <w:trHeight w:val="60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7250B" w:rsidRDefault="00753046" w:rsidP="00D41F66">
            <w:pPr>
              <w:snapToGrid w:val="0"/>
              <w:jc w:val="center"/>
              <w:rPr>
                <w:sz w:val="24"/>
                <w:szCs w:val="24"/>
              </w:rPr>
            </w:pPr>
            <w:r w:rsidRPr="00C7250B">
              <w:rPr>
                <w:sz w:val="24"/>
                <w:szCs w:val="24"/>
              </w:rPr>
              <w:t>1.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7250B" w:rsidRDefault="00753046" w:rsidP="00713A13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7250B">
              <w:rPr>
                <w:sz w:val="24"/>
                <w:szCs w:val="24"/>
              </w:rPr>
              <w:t>МО СП «Село Брынь», «Село Маклаки», «Село Новослободск», «Деревня Думиничи»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71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>ГКУ КО «Думиничское лесничество»</w:t>
            </w:r>
          </w:p>
          <w:p w:rsidR="00753046" w:rsidRPr="00F4542C" w:rsidRDefault="00753046" w:rsidP="0071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 xml:space="preserve">Высокское </w:t>
            </w:r>
            <w:r w:rsidRPr="00F4542C">
              <w:rPr>
                <w:rFonts w:cs="Tahoma"/>
              </w:rPr>
              <w:t>участковое</w:t>
            </w:r>
            <w:r w:rsidRPr="00F4542C">
              <w:rPr>
                <w:rFonts w:cs="Tahoma"/>
                <w:bCs/>
              </w:rPr>
              <w:t xml:space="preserve"> лесничество</w:t>
            </w:r>
          </w:p>
          <w:p w:rsidR="00753046" w:rsidRPr="00F4542C" w:rsidRDefault="00753046" w:rsidP="0071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>кв.15 выд.3, кв.3 выд.8, кв.7 выд.3, кв.8 выд.1</w:t>
            </w:r>
          </w:p>
          <w:p w:rsidR="00753046" w:rsidRPr="00F4542C" w:rsidRDefault="00753046" w:rsidP="0071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 xml:space="preserve">Брынское </w:t>
            </w:r>
            <w:r w:rsidRPr="00F4542C">
              <w:rPr>
                <w:rFonts w:cs="Tahoma"/>
              </w:rPr>
              <w:t>участковое</w:t>
            </w:r>
            <w:r w:rsidRPr="00F4542C">
              <w:rPr>
                <w:rFonts w:cs="Tahoma"/>
                <w:bCs/>
              </w:rPr>
              <w:t xml:space="preserve"> лесничество</w:t>
            </w:r>
          </w:p>
          <w:p w:rsidR="00753046" w:rsidRPr="00F4542C" w:rsidRDefault="00753046" w:rsidP="0071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>кв.57 выд.5,6,3,1</w:t>
            </w:r>
          </w:p>
          <w:p w:rsidR="00753046" w:rsidRPr="00F4542C" w:rsidRDefault="00753046" w:rsidP="0071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>кв. 58 выд.12,7,8,9,10</w:t>
            </w:r>
          </w:p>
          <w:p w:rsidR="00753046" w:rsidRPr="00F4542C" w:rsidRDefault="00753046" w:rsidP="0071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>кв.59 выд.8,12,13,14,11</w:t>
            </w:r>
          </w:p>
          <w:p w:rsidR="00753046" w:rsidRPr="00F4542C" w:rsidRDefault="00753046" w:rsidP="0071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>кв.65 выд. 11,12,1,2,3</w:t>
            </w:r>
          </w:p>
          <w:p w:rsidR="00753046" w:rsidRPr="00F4542C" w:rsidRDefault="00753046" w:rsidP="0071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>кв.8 выд.8, кв.10 выд.7,8</w:t>
            </w:r>
          </w:p>
          <w:p w:rsidR="00753046" w:rsidRPr="00F4542C" w:rsidRDefault="00753046" w:rsidP="0071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 xml:space="preserve">кв.12 выд. 4,6,8,9,11 </w:t>
            </w:r>
          </w:p>
          <w:p w:rsidR="00753046" w:rsidRPr="00F4542C" w:rsidRDefault="00753046" w:rsidP="001165F8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  <w:sz w:val="20"/>
                <w:szCs w:val="20"/>
              </w:rPr>
            </w:pPr>
            <w:r w:rsidRPr="00F4542C">
              <w:rPr>
                <w:rFonts w:cs="Tahoma"/>
                <w:bCs/>
                <w:sz w:val="20"/>
                <w:szCs w:val="20"/>
              </w:rPr>
              <w:t>Договор аренды</w:t>
            </w:r>
          </w:p>
          <w:p w:rsidR="00753046" w:rsidRPr="00F4542C" w:rsidRDefault="00753046" w:rsidP="00713A13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  <w:sz w:val="20"/>
                <w:szCs w:val="20"/>
              </w:rPr>
            </w:pPr>
            <w:r w:rsidRPr="00F4542C">
              <w:rPr>
                <w:rFonts w:cs="Tahoma"/>
                <w:bCs/>
                <w:sz w:val="20"/>
                <w:szCs w:val="20"/>
              </w:rPr>
              <w:t>№62 от 15.08.2012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F4542C" w:rsidRDefault="00753046" w:rsidP="00D41F66">
            <w:pPr>
              <w:pStyle w:val="Main"/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  <w:p w:rsidR="00753046" w:rsidRPr="00F4542C" w:rsidRDefault="00753046" w:rsidP="00D41F66">
            <w:pPr>
              <w:pStyle w:val="Main"/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  <w:p w:rsidR="00753046" w:rsidRPr="00F4542C" w:rsidRDefault="00753046" w:rsidP="00D41F66">
            <w:pPr>
              <w:pStyle w:val="Main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4542C">
              <w:rPr>
                <w:sz w:val="24"/>
                <w:szCs w:val="24"/>
              </w:rPr>
              <w:t>34,6</w:t>
            </w:r>
          </w:p>
          <w:p w:rsidR="00753046" w:rsidRPr="00F4542C" w:rsidRDefault="00753046" w:rsidP="00D41F66">
            <w:pPr>
              <w:pStyle w:val="Main"/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C7250B" w:rsidRDefault="00753046" w:rsidP="005E4C0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5E4C0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5E4C0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5E4C0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5E4C0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5E4C0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5E4C0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5E4C0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7250B">
              <w:t>ООО «КЦЗ»</w:t>
            </w:r>
          </w:p>
          <w:p w:rsidR="00753046" w:rsidRPr="00C7250B" w:rsidRDefault="00753046" w:rsidP="005E4C0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7250B">
              <w:t>автодорога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Pr="00C7250B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7250B">
              <w:t>2015-2020</w:t>
            </w:r>
          </w:p>
        </w:tc>
      </w:tr>
      <w:tr w:rsidR="00753046" w:rsidRPr="00C7250B" w:rsidTr="00637640">
        <w:trPr>
          <w:trHeight w:val="60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7250B" w:rsidRDefault="00753046" w:rsidP="00D41F66">
            <w:pPr>
              <w:snapToGrid w:val="0"/>
              <w:jc w:val="center"/>
              <w:rPr>
                <w:sz w:val="24"/>
                <w:szCs w:val="24"/>
              </w:rPr>
            </w:pPr>
            <w:r w:rsidRPr="00C7250B">
              <w:rPr>
                <w:sz w:val="24"/>
                <w:szCs w:val="24"/>
              </w:rPr>
              <w:t>2.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7250B" w:rsidRDefault="00753046" w:rsidP="006425B4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7250B">
              <w:rPr>
                <w:sz w:val="24"/>
                <w:szCs w:val="24"/>
              </w:rPr>
              <w:t>МО СП «Село Брынь», «Село Маклаки», «Село Новослободск», «Деревня Думиничи»</w:t>
            </w:r>
          </w:p>
          <w:p w:rsidR="00753046" w:rsidRPr="00C7250B" w:rsidRDefault="00753046" w:rsidP="006425B4">
            <w:pPr>
              <w:snapToGrid w:val="0"/>
              <w:ind w:left="-98" w:right="-97"/>
              <w:rPr>
                <w:sz w:val="24"/>
                <w:szCs w:val="24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9A5AE4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>ГКУ КО «Думиничское лесничество»</w:t>
            </w:r>
          </w:p>
          <w:p w:rsidR="00753046" w:rsidRPr="00F4542C" w:rsidRDefault="00753046" w:rsidP="009A5AE4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 xml:space="preserve">Брынское </w:t>
            </w:r>
            <w:r w:rsidRPr="00F4542C">
              <w:rPr>
                <w:rFonts w:cs="Tahoma"/>
              </w:rPr>
              <w:t>участковое</w:t>
            </w:r>
            <w:r w:rsidRPr="00F4542C">
              <w:rPr>
                <w:rFonts w:cs="Tahoma"/>
                <w:bCs/>
              </w:rPr>
              <w:t xml:space="preserve"> лесничество</w:t>
            </w:r>
          </w:p>
          <w:p w:rsidR="00753046" w:rsidRPr="00F4542C" w:rsidRDefault="00753046" w:rsidP="00955F8A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>кв.58 выд.10,11,12,15</w:t>
            </w:r>
          </w:p>
          <w:p w:rsidR="00753046" w:rsidRPr="00F4542C" w:rsidRDefault="00753046" w:rsidP="00955F8A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>кв.59 выд.13,14</w:t>
            </w:r>
          </w:p>
          <w:p w:rsidR="00753046" w:rsidRPr="00F4542C" w:rsidRDefault="00753046" w:rsidP="00955F8A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>кв.10 выд.7,8, кв.8 выд.8</w:t>
            </w:r>
          </w:p>
          <w:p w:rsidR="00753046" w:rsidRPr="00F4542C" w:rsidRDefault="00753046" w:rsidP="00955F8A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>кв.12 выд.4,5,8,9</w:t>
            </w:r>
          </w:p>
          <w:p w:rsidR="00753046" w:rsidRPr="00F4542C" w:rsidRDefault="00753046" w:rsidP="009A5AE4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 xml:space="preserve">Высокское </w:t>
            </w:r>
            <w:r w:rsidRPr="00F4542C">
              <w:rPr>
                <w:rFonts w:cs="Tahoma"/>
              </w:rPr>
              <w:t>участковое</w:t>
            </w:r>
            <w:r w:rsidRPr="00F4542C">
              <w:rPr>
                <w:rFonts w:cs="Tahoma"/>
                <w:bCs/>
              </w:rPr>
              <w:t xml:space="preserve"> лесничество</w:t>
            </w:r>
          </w:p>
          <w:p w:rsidR="00753046" w:rsidRPr="00F4542C" w:rsidRDefault="00753046" w:rsidP="00955F8A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>кв.3 выд.8. кв.15 выд.3</w:t>
            </w:r>
          </w:p>
          <w:p w:rsidR="00753046" w:rsidRPr="00F4542C" w:rsidRDefault="00753046" w:rsidP="009C4739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  <w:sz w:val="20"/>
                <w:szCs w:val="20"/>
              </w:rPr>
            </w:pPr>
            <w:r w:rsidRPr="00F4542C">
              <w:rPr>
                <w:rFonts w:cs="Tahoma"/>
                <w:bCs/>
                <w:sz w:val="20"/>
                <w:szCs w:val="20"/>
              </w:rPr>
              <w:t>Договор аренды</w:t>
            </w:r>
          </w:p>
          <w:p w:rsidR="00753046" w:rsidRPr="00F4542C" w:rsidRDefault="00753046" w:rsidP="00955F8A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  <w:sz w:val="20"/>
                <w:szCs w:val="20"/>
              </w:rPr>
            </w:pPr>
            <w:r w:rsidRPr="00F4542C">
              <w:rPr>
                <w:rFonts w:cs="Tahoma"/>
                <w:bCs/>
                <w:sz w:val="20"/>
                <w:szCs w:val="20"/>
              </w:rPr>
              <w:t>№54 от 30.04.2013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F4542C" w:rsidRDefault="00753046" w:rsidP="009A5AE4">
            <w:pPr>
              <w:pStyle w:val="Main"/>
              <w:snapToGrid w:val="0"/>
              <w:ind w:firstLine="0"/>
              <w:rPr>
                <w:sz w:val="24"/>
                <w:szCs w:val="24"/>
              </w:rPr>
            </w:pPr>
            <w:r w:rsidRPr="00F4542C">
              <w:rPr>
                <w:sz w:val="24"/>
                <w:szCs w:val="24"/>
              </w:rPr>
              <w:t xml:space="preserve">     9,6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C7250B" w:rsidRDefault="00753046" w:rsidP="009A5AE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9A5AE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9A5AE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9A5AE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9A5AE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7250B">
              <w:t>ООО «КЦЗ»</w:t>
            </w:r>
          </w:p>
          <w:p w:rsidR="00753046" w:rsidRPr="00C7250B" w:rsidRDefault="00753046" w:rsidP="009A5AE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7250B">
              <w:t>автодорога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Pr="00C7250B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7250B">
              <w:t>2015-2020</w:t>
            </w:r>
          </w:p>
        </w:tc>
      </w:tr>
      <w:tr w:rsidR="00753046" w:rsidRPr="00C7250B" w:rsidTr="00637640">
        <w:trPr>
          <w:trHeight w:val="60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7250B" w:rsidRDefault="00753046" w:rsidP="00D41F66">
            <w:pPr>
              <w:snapToGrid w:val="0"/>
              <w:jc w:val="center"/>
              <w:rPr>
                <w:sz w:val="24"/>
                <w:szCs w:val="24"/>
              </w:rPr>
            </w:pPr>
            <w:r w:rsidRPr="00C7250B">
              <w:rPr>
                <w:sz w:val="24"/>
                <w:szCs w:val="24"/>
              </w:rPr>
              <w:t>3.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7250B" w:rsidRDefault="00753046" w:rsidP="00AF1F9B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7250B">
              <w:rPr>
                <w:sz w:val="24"/>
                <w:szCs w:val="24"/>
              </w:rPr>
              <w:t>МО СП «Село Брынь», «Село Маклаки», «Село Новослободск», «Деревня Думиничи»</w:t>
            </w:r>
          </w:p>
          <w:p w:rsidR="00753046" w:rsidRPr="00C7250B" w:rsidRDefault="00753046" w:rsidP="006425B4">
            <w:pPr>
              <w:snapToGrid w:val="0"/>
              <w:ind w:left="-98" w:right="-97"/>
              <w:rPr>
                <w:sz w:val="24"/>
                <w:szCs w:val="24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AF1F9B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>ГКУ КО «Думиничское лесничество»</w:t>
            </w:r>
          </w:p>
          <w:p w:rsidR="00753046" w:rsidRPr="00F4542C" w:rsidRDefault="00753046" w:rsidP="00AF1F9B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 xml:space="preserve">Брынское </w:t>
            </w:r>
            <w:r w:rsidRPr="00F4542C">
              <w:rPr>
                <w:rFonts w:cs="Tahoma"/>
              </w:rPr>
              <w:t>участковое</w:t>
            </w:r>
            <w:r w:rsidRPr="00F4542C">
              <w:rPr>
                <w:rFonts w:cs="Tahoma"/>
                <w:bCs/>
              </w:rPr>
              <w:t xml:space="preserve"> лесничество</w:t>
            </w:r>
          </w:p>
          <w:p w:rsidR="00753046" w:rsidRPr="00F4542C" w:rsidRDefault="00753046" w:rsidP="00955F8A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>кв.57 выд.1,2,6,9,10</w:t>
            </w:r>
          </w:p>
          <w:p w:rsidR="00753046" w:rsidRPr="00F4542C" w:rsidRDefault="00753046" w:rsidP="00955F8A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>кв.8 выд.8, кв.10 выд.8</w:t>
            </w:r>
          </w:p>
          <w:p w:rsidR="00753046" w:rsidRPr="00F4542C" w:rsidRDefault="00753046" w:rsidP="00955F8A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>кв.12 выд.4,6,9,11</w:t>
            </w:r>
          </w:p>
          <w:p w:rsidR="00753046" w:rsidRPr="00F4542C" w:rsidRDefault="00753046" w:rsidP="00BD77A2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 xml:space="preserve">Высокское </w:t>
            </w:r>
            <w:r w:rsidRPr="00F4542C">
              <w:rPr>
                <w:rFonts w:cs="Tahoma"/>
              </w:rPr>
              <w:t>участковое</w:t>
            </w:r>
            <w:r w:rsidRPr="00F4542C">
              <w:rPr>
                <w:rFonts w:cs="Tahoma"/>
                <w:bCs/>
              </w:rPr>
              <w:t xml:space="preserve"> лесничество</w:t>
            </w:r>
          </w:p>
          <w:p w:rsidR="00753046" w:rsidRPr="00F4542C" w:rsidRDefault="00753046" w:rsidP="00955F8A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>кв.8 выд.1, кв.3 выд.8</w:t>
            </w:r>
          </w:p>
          <w:p w:rsidR="00753046" w:rsidRPr="00F4542C" w:rsidRDefault="00753046" w:rsidP="00955F8A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>кв.15 выд.3</w:t>
            </w:r>
          </w:p>
          <w:p w:rsidR="00753046" w:rsidRPr="00F4542C" w:rsidRDefault="00753046" w:rsidP="00BD77A2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  <w:sz w:val="20"/>
                <w:szCs w:val="20"/>
              </w:rPr>
            </w:pPr>
            <w:r w:rsidRPr="00F4542C">
              <w:rPr>
                <w:rFonts w:cs="Tahoma"/>
                <w:bCs/>
                <w:sz w:val="20"/>
                <w:szCs w:val="20"/>
              </w:rPr>
              <w:t>Договор аренды</w:t>
            </w:r>
          </w:p>
          <w:p w:rsidR="00753046" w:rsidRPr="00F4542C" w:rsidRDefault="00753046" w:rsidP="00955F8A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  <w:sz w:val="20"/>
                <w:szCs w:val="20"/>
              </w:rPr>
            </w:pPr>
            <w:r w:rsidRPr="00F4542C">
              <w:rPr>
                <w:rFonts w:cs="Tahoma"/>
                <w:bCs/>
                <w:sz w:val="20"/>
                <w:szCs w:val="20"/>
              </w:rPr>
              <w:t>№23 от 20.03.2014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F4542C" w:rsidRDefault="00753046" w:rsidP="00D41F66">
            <w:pPr>
              <w:pStyle w:val="Main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4542C">
              <w:rPr>
                <w:sz w:val="24"/>
                <w:szCs w:val="24"/>
              </w:rPr>
              <w:t>6,7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C7250B" w:rsidRDefault="00753046" w:rsidP="0047338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47338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47338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47338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47338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7250B">
              <w:t>ООО «КЦЗ»</w:t>
            </w:r>
          </w:p>
          <w:p w:rsidR="00753046" w:rsidRPr="00C7250B" w:rsidRDefault="00753046" w:rsidP="0047338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7250B">
              <w:t>автодорога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Pr="00C7250B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7250B">
              <w:t>2015-2020</w:t>
            </w:r>
          </w:p>
        </w:tc>
      </w:tr>
      <w:tr w:rsidR="00753046" w:rsidRPr="00C7250B" w:rsidTr="00637640">
        <w:trPr>
          <w:trHeight w:val="60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7250B" w:rsidRDefault="00753046" w:rsidP="00D41F66">
            <w:pPr>
              <w:snapToGrid w:val="0"/>
              <w:jc w:val="center"/>
              <w:rPr>
                <w:sz w:val="24"/>
                <w:szCs w:val="24"/>
                <w:lang w:val="en-US"/>
              </w:rPr>
            </w:pPr>
            <w:r w:rsidRPr="00C7250B">
              <w:rPr>
                <w:sz w:val="24"/>
                <w:szCs w:val="24"/>
              </w:rPr>
              <w:t>4</w:t>
            </w:r>
            <w:r w:rsidRPr="00C7250B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7250B" w:rsidRDefault="00753046" w:rsidP="006425B4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7250B">
              <w:rPr>
                <w:sz w:val="24"/>
                <w:szCs w:val="24"/>
              </w:rPr>
              <w:t>МО СП «Село Брынь», «Деревня Думиничи»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FB2842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>ГКУ КО «Думиничское лесничество»</w:t>
            </w:r>
          </w:p>
          <w:p w:rsidR="00753046" w:rsidRPr="00F4542C" w:rsidRDefault="00753046" w:rsidP="00FB2842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 xml:space="preserve">Брынское </w:t>
            </w:r>
            <w:r w:rsidRPr="00F4542C">
              <w:rPr>
                <w:rFonts w:cs="Tahoma"/>
              </w:rPr>
              <w:t>участковое</w:t>
            </w:r>
            <w:r w:rsidRPr="00F4542C">
              <w:rPr>
                <w:rFonts w:cs="Tahoma"/>
                <w:bCs/>
              </w:rPr>
              <w:t xml:space="preserve"> лесничество</w:t>
            </w:r>
          </w:p>
          <w:p w:rsidR="00753046" w:rsidRPr="00F4542C" w:rsidRDefault="00753046" w:rsidP="00FB2842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>кв.57 выд.1,2,3,5,6, кв.58 выд.11,12,10,9,8,7,2,1</w:t>
            </w:r>
          </w:p>
          <w:p w:rsidR="00753046" w:rsidRPr="00F4542C" w:rsidRDefault="00753046" w:rsidP="00FB2842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>кв.59 выд.8,13,14</w:t>
            </w:r>
          </w:p>
          <w:p w:rsidR="00753046" w:rsidRPr="00F4542C" w:rsidRDefault="00753046" w:rsidP="00FB2842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>кв.65 выд.3, кв.10 выд.7,8</w:t>
            </w:r>
          </w:p>
          <w:p w:rsidR="00753046" w:rsidRPr="00F4542C" w:rsidRDefault="00753046" w:rsidP="00FB2842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>кв.12 выд.4,6,9,11,12</w:t>
            </w:r>
          </w:p>
          <w:p w:rsidR="00753046" w:rsidRPr="00F4542C" w:rsidRDefault="00753046" w:rsidP="00FB2842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  <w:sz w:val="20"/>
                <w:szCs w:val="20"/>
              </w:rPr>
            </w:pPr>
            <w:r w:rsidRPr="00F4542C">
              <w:rPr>
                <w:rFonts w:cs="Tahoma"/>
                <w:bCs/>
                <w:sz w:val="20"/>
                <w:szCs w:val="20"/>
              </w:rPr>
              <w:t>Договор аренды</w:t>
            </w:r>
          </w:p>
          <w:p w:rsidR="00753046" w:rsidRPr="00F4542C" w:rsidRDefault="00753046" w:rsidP="00955F8A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  <w:sz w:val="20"/>
                <w:szCs w:val="20"/>
              </w:rPr>
            </w:pPr>
            <w:r w:rsidRPr="00F4542C">
              <w:rPr>
                <w:rFonts w:cs="Tahoma"/>
                <w:bCs/>
                <w:sz w:val="20"/>
                <w:szCs w:val="20"/>
              </w:rPr>
              <w:t>№86 от16.08.2013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F4542C" w:rsidRDefault="00753046" w:rsidP="00D41F66">
            <w:pPr>
              <w:pStyle w:val="Main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4542C">
              <w:rPr>
                <w:sz w:val="24"/>
                <w:szCs w:val="24"/>
              </w:rPr>
              <w:t>20,9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C7250B" w:rsidRDefault="00753046" w:rsidP="00C25FB9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C25FB9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C25FB9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C25FB9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C25FB9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7250B">
              <w:t>ООО «КЦЗ»</w:t>
            </w:r>
          </w:p>
          <w:p w:rsidR="00753046" w:rsidRPr="00C7250B" w:rsidRDefault="00753046" w:rsidP="00C25FB9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7250B">
              <w:t>автодорога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Pr="00C7250B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7250B">
              <w:t>2015-2020</w:t>
            </w:r>
          </w:p>
        </w:tc>
      </w:tr>
      <w:tr w:rsidR="00753046" w:rsidRPr="00C7250B" w:rsidTr="00637640">
        <w:trPr>
          <w:trHeight w:val="60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7250B" w:rsidRDefault="00753046" w:rsidP="00D41F66">
            <w:pPr>
              <w:snapToGrid w:val="0"/>
              <w:jc w:val="center"/>
              <w:rPr>
                <w:sz w:val="24"/>
                <w:szCs w:val="24"/>
              </w:rPr>
            </w:pPr>
            <w:r w:rsidRPr="00C7250B">
              <w:rPr>
                <w:sz w:val="24"/>
                <w:szCs w:val="24"/>
              </w:rPr>
              <w:t>5.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C7250B" w:rsidRDefault="00753046" w:rsidP="006425B4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C7250B">
              <w:rPr>
                <w:sz w:val="24"/>
                <w:szCs w:val="24"/>
              </w:rPr>
              <w:t>МО СП «Село Брынь», «Деревня Думиничи»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620EC6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>ГКУ КО «Думиничское лесничество»</w:t>
            </w:r>
          </w:p>
          <w:p w:rsidR="00753046" w:rsidRPr="00F4542C" w:rsidRDefault="00753046" w:rsidP="00620EC6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 xml:space="preserve">Брынское </w:t>
            </w:r>
            <w:r w:rsidRPr="00F4542C">
              <w:rPr>
                <w:rFonts w:cs="Tahoma"/>
              </w:rPr>
              <w:t>участковое</w:t>
            </w:r>
            <w:r w:rsidRPr="00F4542C">
              <w:rPr>
                <w:rFonts w:cs="Tahoma"/>
                <w:bCs/>
              </w:rPr>
              <w:t xml:space="preserve"> лесничество</w:t>
            </w:r>
          </w:p>
          <w:p w:rsidR="00753046" w:rsidRPr="00F4542C" w:rsidRDefault="00753046" w:rsidP="00955F8A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>кв.57 выд.1,2,3,5,6,9,10,11</w:t>
            </w:r>
          </w:p>
          <w:p w:rsidR="00753046" w:rsidRPr="00F4542C" w:rsidRDefault="00753046" w:rsidP="00955F8A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>кв. 58 выд.1,2,7,8,9</w:t>
            </w:r>
          </w:p>
          <w:p w:rsidR="00753046" w:rsidRPr="00F4542C" w:rsidRDefault="00753046" w:rsidP="00955F8A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</w:rPr>
            </w:pPr>
            <w:r w:rsidRPr="00F4542C">
              <w:rPr>
                <w:rFonts w:cs="Tahoma"/>
                <w:bCs/>
              </w:rPr>
              <w:t>кв.12 выд. 4,5,6,9,11</w:t>
            </w:r>
          </w:p>
          <w:p w:rsidR="00753046" w:rsidRPr="00F4542C" w:rsidRDefault="00753046" w:rsidP="000541D6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  <w:sz w:val="20"/>
                <w:szCs w:val="20"/>
              </w:rPr>
            </w:pPr>
            <w:r w:rsidRPr="00F4542C">
              <w:rPr>
                <w:rFonts w:cs="Tahoma"/>
                <w:bCs/>
                <w:sz w:val="20"/>
                <w:szCs w:val="20"/>
              </w:rPr>
              <w:t>Договор аренды</w:t>
            </w:r>
          </w:p>
          <w:p w:rsidR="00753046" w:rsidRPr="00F4542C" w:rsidRDefault="00753046" w:rsidP="00955F8A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bCs/>
                <w:sz w:val="20"/>
                <w:szCs w:val="20"/>
              </w:rPr>
            </w:pPr>
            <w:r w:rsidRPr="00F4542C">
              <w:rPr>
                <w:rFonts w:cs="Tahoma"/>
                <w:bCs/>
                <w:sz w:val="20"/>
                <w:szCs w:val="20"/>
              </w:rPr>
              <w:t>№135 от20.12.2013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F4542C" w:rsidRDefault="00753046" w:rsidP="00D41F66">
            <w:pPr>
              <w:pStyle w:val="Main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F4542C">
              <w:rPr>
                <w:sz w:val="24"/>
                <w:szCs w:val="24"/>
              </w:rPr>
              <w:t>10,7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C7250B" w:rsidRDefault="00753046" w:rsidP="00620EC6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620EC6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620EC6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620EC6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7250B">
              <w:t>ООО «КЦЗ»</w:t>
            </w:r>
          </w:p>
          <w:p w:rsidR="00753046" w:rsidRPr="00C7250B" w:rsidRDefault="00753046" w:rsidP="00620EC6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7250B">
              <w:t>автодорога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Pr="00C7250B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C7250B" w:rsidRDefault="00753046" w:rsidP="00D41F66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C7250B">
              <w:t>2015-2020</w:t>
            </w:r>
          </w:p>
        </w:tc>
      </w:tr>
      <w:tr w:rsidR="00753046" w:rsidRPr="00476FC3" w:rsidTr="00637640">
        <w:trPr>
          <w:trHeight w:val="353"/>
        </w:trPr>
        <w:tc>
          <w:tcPr>
            <w:tcW w:w="5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F4542C" w:rsidRDefault="00753046" w:rsidP="00143903">
            <w:pPr>
              <w:pStyle w:val="Main"/>
              <w:snapToGrid w:val="0"/>
              <w:spacing w:line="240" w:lineRule="auto"/>
              <w:ind w:firstLine="0"/>
              <w:jc w:val="right"/>
              <w:rPr>
                <w:rFonts w:cs="Tahoma"/>
                <w:b/>
                <w:i/>
                <w:sz w:val="24"/>
                <w:szCs w:val="16"/>
              </w:rPr>
            </w:pPr>
            <w:r w:rsidRPr="00F4542C">
              <w:rPr>
                <w:rFonts w:cs="Tahoma"/>
                <w:b/>
                <w:i/>
                <w:sz w:val="24"/>
                <w:szCs w:val="16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F4542C" w:rsidRDefault="00753046" w:rsidP="00143903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F4542C">
              <w:rPr>
                <w:b/>
                <w:i/>
                <w:sz w:val="24"/>
                <w:szCs w:val="24"/>
              </w:rPr>
              <w:t>108,04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143903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143903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</w:tc>
      </w:tr>
    </w:tbl>
    <w:p w:rsidR="00753046" w:rsidRDefault="00753046" w:rsidP="003F0394">
      <w:pPr>
        <w:spacing w:line="360" w:lineRule="auto"/>
        <w:ind w:firstLine="567"/>
        <w:rPr>
          <w:sz w:val="24"/>
          <w:szCs w:val="24"/>
        </w:rPr>
      </w:pPr>
    </w:p>
    <w:p w:rsidR="00753046" w:rsidRPr="00CA5CA8" w:rsidRDefault="00753046" w:rsidP="003F0394">
      <w:pPr>
        <w:pStyle w:val="Main"/>
        <w:rPr>
          <w:szCs w:val="24"/>
        </w:rPr>
      </w:pPr>
      <w:r>
        <w:rPr>
          <w:szCs w:val="24"/>
        </w:rPr>
        <w:t>4</w:t>
      </w:r>
      <w:r w:rsidRPr="00CA5CA8">
        <w:rPr>
          <w:szCs w:val="24"/>
        </w:rPr>
        <w:t>.</w:t>
      </w:r>
      <w:r>
        <w:rPr>
          <w:szCs w:val="24"/>
        </w:rPr>
        <w:t>5</w:t>
      </w:r>
      <w:r w:rsidRPr="00CA5CA8">
        <w:rPr>
          <w:szCs w:val="24"/>
        </w:rPr>
        <w:t xml:space="preserve">. Дополнить таблицей № </w:t>
      </w:r>
      <w:r>
        <w:rPr>
          <w:szCs w:val="24"/>
        </w:rPr>
        <w:t>7 «</w:t>
      </w:r>
      <w:r w:rsidRPr="003F0394">
        <w:rPr>
          <w:szCs w:val="24"/>
        </w:rPr>
        <w:t>Планируемый перевод земель из категории земли населенных пунктов</w:t>
      </w:r>
      <w:r>
        <w:rPr>
          <w:szCs w:val="24"/>
        </w:rPr>
        <w:t xml:space="preserve"> </w:t>
      </w:r>
      <w:r w:rsidRPr="003F0394">
        <w:rPr>
          <w:szCs w:val="24"/>
        </w:rPr>
        <w:t>в категорию земли промышленности и иного специального назначени</w:t>
      </w:r>
      <w:r w:rsidRPr="00664147">
        <w:t>я</w:t>
      </w:r>
      <w:r>
        <w:rPr>
          <w:szCs w:val="24"/>
        </w:rPr>
        <w:t>».</w:t>
      </w:r>
    </w:p>
    <w:p w:rsidR="00753046" w:rsidRDefault="00753046"/>
    <w:p w:rsidR="00753046" w:rsidRDefault="00753046" w:rsidP="00843382">
      <w:pPr>
        <w:pStyle w:val="Main"/>
        <w:jc w:val="center"/>
        <w:rPr>
          <w:b/>
          <w:i/>
        </w:rPr>
      </w:pPr>
      <w:r w:rsidRPr="00902F96">
        <w:rPr>
          <w:b/>
          <w:i/>
        </w:rPr>
        <w:t>Планируемый перевод земель из категории земли населенных пунктов</w:t>
      </w:r>
      <w:r>
        <w:rPr>
          <w:b/>
          <w:i/>
        </w:rPr>
        <w:t xml:space="preserve"> </w:t>
      </w:r>
    </w:p>
    <w:p w:rsidR="00753046" w:rsidRDefault="00753046" w:rsidP="00843382">
      <w:pPr>
        <w:pStyle w:val="Main"/>
        <w:jc w:val="center"/>
        <w:rPr>
          <w:b/>
          <w:i/>
        </w:rPr>
      </w:pPr>
      <w:r>
        <w:rPr>
          <w:b/>
          <w:i/>
        </w:rPr>
        <w:t xml:space="preserve">в категорию </w:t>
      </w:r>
      <w:r w:rsidRPr="0038565E">
        <w:rPr>
          <w:b/>
          <w:i/>
        </w:rPr>
        <w:t>земли промышленности</w:t>
      </w:r>
      <w:r>
        <w:rPr>
          <w:b/>
          <w:i/>
        </w:rPr>
        <w:t xml:space="preserve"> и иного специального назначения.</w:t>
      </w:r>
    </w:p>
    <w:tbl>
      <w:tblPr>
        <w:tblW w:w="10440" w:type="dxa"/>
        <w:tblInd w:w="-536" w:type="dxa"/>
        <w:tblLayout w:type="fixed"/>
        <w:tblLook w:val="0000"/>
      </w:tblPr>
      <w:tblGrid>
        <w:gridCol w:w="720"/>
        <w:gridCol w:w="2307"/>
        <w:gridCol w:w="2551"/>
        <w:gridCol w:w="1276"/>
        <w:gridCol w:w="1984"/>
        <w:gridCol w:w="1602"/>
      </w:tblGrid>
      <w:tr w:rsidR="00753046" w:rsidTr="0066414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6425B4">
            <w:pPr>
              <w:pStyle w:val="a"/>
              <w:snapToGrid w:val="0"/>
              <w:spacing w:line="200" w:lineRule="atLeas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№ </w:t>
            </w:r>
          </w:p>
          <w:p w:rsidR="00753046" w:rsidRDefault="00753046" w:rsidP="006425B4">
            <w:pPr>
              <w:pStyle w:val="a"/>
              <w:snapToGrid w:val="0"/>
              <w:spacing w:line="200" w:lineRule="atLeas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п./п.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6425B4">
            <w:pPr>
              <w:pStyle w:val="a"/>
              <w:snapToGrid w:val="0"/>
              <w:spacing w:line="200" w:lineRule="atLeas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6425B4">
            <w:pPr>
              <w:pStyle w:val="a"/>
              <w:snapToGrid w:val="0"/>
              <w:spacing w:line="200" w:lineRule="atLeas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Собственность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6425B4">
            <w:pPr>
              <w:pStyle w:val="a"/>
              <w:snapToGrid w:val="0"/>
              <w:spacing w:line="200" w:lineRule="atLeas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площадь, </w:t>
            </w:r>
          </w:p>
          <w:p w:rsidR="00753046" w:rsidRDefault="00753046" w:rsidP="006425B4">
            <w:pPr>
              <w:pStyle w:val="a"/>
              <w:snapToGrid w:val="0"/>
              <w:spacing w:line="200" w:lineRule="atLeas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га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6425B4">
            <w:pPr>
              <w:pStyle w:val="a"/>
              <w:snapToGrid w:val="0"/>
              <w:spacing w:line="200" w:lineRule="atLeas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предполагаемое использование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6425B4">
            <w:pPr>
              <w:pStyle w:val="a"/>
              <w:snapToGrid w:val="0"/>
              <w:spacing w:line="200" w:lineRule="atLeas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срок реализации</w:t>
            </w:r>
          </w:p>
        </w:tc>
      </w:tr>
      <w:tr w:rsidR="00753046" w:rsidTr="00664147">
        <w:tc>
          <w:tcPr>
            <w:tcW w:w="104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8B308E">
              <w:rPr>
                <w:b/>
                <w:i/>
              </w:rPr>
              <w:t>МО СП «</w:t>
            </w:r>
            <w:r>
              <w:rPr>
                <w:b/>
                <w:i/>
              </w:rPr>
              <w:t>Деревня Высокое</w:t>
            </w:r>
            <w:r w:rsidRPr="008B308E">
              <w:rPr>
                <w:b/>
                <w:i/>
              </w:rPr>
              <w:t>»</w:t>
            </w:r>
          </w:p>
        </w:tc>
      </w:tr>
      <w:tr w:rsidR="00753046" w:rsidTr="0066414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Default="00753046" w:rsidP="006425B4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5E1CD0" w:rsidRDefault="00753046" w:rsidP="006425B4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>МО СП «</w:t>
            </w:r>
            <w:r>
              <w:rPr>
                <w:sz w:val="24"/>
                <w:szCs w:val="24"/>
              </w:rPr>
              <w:t>Деревня Высокое</w:t>
            </w:r>
            <w:r w:rsidRPr="005E1CD0">
              <w:rPr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6425B4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ООО «Калужский цементный завод»</w:t>
            </w:r>
          </w:p>
          <w:p w:rsidR="00753046" w:rsidRPr="00F4542C" w:rsidRDefault="00753046" w:rsidP="006425B4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40:05:130902:212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2,5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8B308E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8B308E">
              <w:t xml:space="preserve">строительство </w:t>
            </w:r>
          </w:p>
          <w:p w:rsidR="00753046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8B308E">
              <w:t>а/д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F037BD" w:rsidRDefault="00753046" w:rsidP="00F037BD">
            <w:pPr>
              <w:pStyle w:val="a"/>
              <w:snapToGrid w:val="0"/>
              <w:spacing w:before="0" w:line="240" w:lineRule="auto"/>
              <w:ind w:firstLine="0"/>
              <w:jc w:val="center"/>
              <w:rPr>
                <w:lang w:val="en-US"/>
              </w:rPr>
            </w:pPr>
            <w:r>
              <w:t>2015-20</w:t>
            </w:r>
            <w:r>
              <w:rPr>
                <w:lang w:val="en-US"/>
              </w:rPr>
              <w:t>20</w:t>
            </w:r>
          </w:p>
        </w:tc>
      </w:tr>
      <w:tr w:rsidR="00753046" w:rsidTr="00664147">
        <w:tc>
          <w:tcPr>
            <w:tcW w:w="55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F4542C" w:rsidRDefault="00753046" w:rsidP="006425B4">
            <w:pPr>
              <w:pStyle w:val="Main"/>
              <w:snapToGrid w:val="0"/>
              <w:spacing w:line="240" w:lineRule="auto"/>
              <w:ind w:firstLine="0"/>
              <w:jc w:val="right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b/>
                <w:i/>
                <w:sz w:val="24"/>
                <w:szCs w:val="16"/>
              </w:rPr>
              <w:t xml:space="preserve">                                 </w:t>
            </w:r>
            <w:r w:rsidRPr="00F4542C">
              <w:rPr>
                <w:rFonts w:cs="Tahoma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500DB1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  <w:rPr>
                <w:b/>
              </w:rPr>
            </w:pPr>
            <w:r w:rsidRPr="00500DB1">
              <w:rPr>
                <w:b/>
              </w:rPr>
              <w:t>2,5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8B308E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</w:tc>
      </w:tr>
      <w:tr w:rsidR="00753046" w:rsidTr="00664147">
        <w:tc>
          <w:tcPr>
            <w:tcW w:w="104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046" w:rsidRPr="008B308E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8B308E">
              <w:rPr>
                <w:b/>
                <w:i/>
              </w:rPr>
              <w:t>МО СП «</w:t>
            </w:r>
            <w:r>
              <w:rPr>
                <w:b/>
                <w:i/>
              </w:rPr>
              <w:t>Село Которь</w:t>
            </w:r>
            <w:r w:rsidRPr="008B308E">
              <w:rPr>
                <w:b/>
                <w:i/>
              </w:rPr>
              <w:t>»</w:t>
            </w:r>
          </w:p>
        </w:tc>
      </w:tr>
      <w:tr w:rsidR="00753046" w:rsidTr="0066414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6425B4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6425B4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5E1CD0">
              <w:rPr>
                <w:sz w:val="24"/>
                <w:szCs w:val="24"/>
              </w:rPr>
              <w:t>МО СП «</w:t>
            </w:r>
            <w:r>
              <w:rPr>
                <w:sz w:val="24"/>
                <w:szCs w:val="24"/>
              </w:rPr>
              <w:t>Село Которь</w:t>
            </w:r>
            <w:r w:rsidRPr="005E1CD0">
              <w:rPr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6425B4">
            <w:pPr>
              <w:pStyle w:val="Main"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753046" w:rsidRPr="00F4542C" w:rsidRDefault="00753046" w:rsidP="006425B4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sz w:val="24"/>
                <w:szCs w:val="24"/>
              </w:rPr>
              <w:t>Муниципальная собственность</w:t>
            </w:r>
          </w:p>
          <w:p w:rsidR="00753046" w:rsidRPr="00D83BCE" w:rsidRDefault="00753046" w:rsidP="006425B4">
            <w:pPr>
              <w:jc w:val="center"/>
              <w:rPr>
                <w:sz w:val="24"/>
                <w:szCs w:val="24"/>
              </w:rPr>
            </w:pPr>
            <w:r w:rsidRPr="00D83BCE">
              <w:rPr>
                <w:sz w:val="24"/>
                <w:szCs w:val="24"/>
              </w:rPr>
              <w:t>40:05:045801:27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8B308E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24,1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разработка карьера</w:t>
            </w:r>
          </w:p>
          <w:p w:rsidR="00753046" w:rsidRPr="008B308E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>
              <w:t>(воймировское месторождение известняков)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F037BD" w:rsidRDefault="00753046" w:rsidP="00F037BD">
            <w:pPr>
              <w:pStyle w:val="a"/>
              <w:snapToGrid w:val="0"/>
              <w:spacing w:before="0" w:line="240" w:lineRule="auto"/>
              <w:ind w:firstLine="0"/>
              <w:jc w:val="center"/>
              <w:rPr>
                <w:lang w:val="en-US"/>
              </w:rPr>
            </w:pPr>
            <w:r>
              <w:t>2015-20</w:t>
            </w:r>
            <w:r>
              <w:rPr>
                <w:lang w:val="en-US"/>
              </w:rPr>
              <w:t>20</w:t>
            </w:r>
          </w:p>
        </w:tc>
      </w:tr>
      <w:tr w:rsidR="00753046" w:rsidTr="000E0869">
        <w:tc>
          <w:tcPr>
            <w:tcW w:w="55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F4542C" w:rsidRDefault="00753046" w:rsidP="005A6647">
            <w:pPr>
              <w:pStyle w:val="Main"/>
              <w:snapToGrid w:val="0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F4542C">
              <w:rPr>
                <w:rFonts w:cs="Tahoma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500DB1">
              <w:rPr>
                <w:b/>
              </w:rPr>
              <w:t>24,1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</w:tc>
      </w:tr>
      <w:tr w:rsidR="00753046" w:rsidTr="000E0869">
        <w:tc>
          <w:tcPr>
            <w:tcW w:w="104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046" w:rsidRDefault="00753046" w:rsidP="005A6647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8B308E">
              <w:rPr>
                <w:b/>
                <w:i/>
              </w:rPr>
              <w:t>МО СП «</w:t>
            </w:r>
            <w:r>
              <w:rPr>
                <w:b/>
                <w:i/>
              </w:rPr>
              <w:t>Село Маклаки</w:t>
            </w:r>
            <w:r w:rsidRPr="008B308E">
              <w:rPr>
                <w:b/>
                <w:i/>
              </w:rPr>
              <w:t>»</w:t>
            </w:r>
          </w:p>
        </w:tc>
      </w:tr>
      <w:tr w:rsidR="00753046" w:rsidRPr="0098487F" w:rsidTr="0066414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98487F" w:rsidRDefault="00753046" w:rsidP="006425B4">
            <w:pPr>
              <w:snapToGrid w:val="0"/>
              <w:jc w:val="center"/>
              <w:rPr>
                <w:sz w:val="24"/>
                <w:szCs w:val="24"/>
              </w:rPr>
            </w:pPr>
            <w:r w:rsidRPr="0098487F">
              <w:rPr>
                <w:sz w:val="24"/>
                <w:szCs w:val="24"/>
              </w:rPr>
              <w:t>1.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98487F" w:rsidRDefault="00753046" w:rsidP="005A6647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98487F">
              <w:rPr>
                <w:sz w:val="24"/>
                <w:szCs w:val="24"/>
              </w:rPr>
              <w:t>МО СП «Село Маклаки»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5A6647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ООО «Калужский цементный завод»</w:t>
            </w:r>
          </w:p>
          <w:p w:rsidR="00753046" w:rsidRPr="00F4542C" w:rsidRDefault="00753046" w:rsidP="006425B4">
            <w:pPr>
              <w:pStyle w:val="Main"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4542C">
              <w:rPr>
                <w:sz w:val="24"/>
                <w:szCs w:val="24"/>
              </w:rPr>
              <w:t>40:05:05 11 01:363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98487F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98487F">
              <w:t>2,6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98487F" w:rsidRDefault="00753046" w:rsidP="005A6647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98487F">
              <w:t>разработка карьера</w:t>
            </w:r>
          </w:p>
          <w:p w:rsidR="00753046" w:rsidRPr="0098487F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Pr="0098487F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98487F" w:rsidRDefault="00753046" w:rsidP="005A6647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98487F">
              <w:t>2015-2020</w:t>
            </w:r>
          </w:p>
        </w:tc>
      </w:tr>
      <w:tr w:rsidR="00753046" w:rsidRPr="0098487F" w:rsidTr="0066414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98487F" w:rsidRDefault="00753046" w:rsidP="006425B4">
            <w:pPr>
              <w:snapToGrid w:val="0"/>
              <w:jc w:val="center"/>
              <w:rPr>
                <w:sz w:val="24"/>
                <w:szCs w:val="24"/>
              </w:rPr>
            </w:pPr>
            <w:r w:rsidRPr="0098487F">
              <w:rPr>
                <w:sz w:val="24"/>
                <w:szCs w:val="24"/>
              </w:rPr>
              <w:t>2.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98487F" w:rsidRDefault="00753046" w:rsidP="006425B4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98487F">
              <w:rPr>
                <w:sz w:val="24"/>
                <w:szCs w:val="24"/>
              </w:rPr>
              <w:t>МО СП «Село Маклаки»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5A6647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ООО «Калужский цементный завод»</w:t>
            </w:r>
          </w:p>
          <w:p w:rsidR="00753046" w:rsidRPr="00F4542C" w:rsidRDefault="00753046" w:rsidP="005A6647">
            <w:pPr>
              <w:pStyle w:val="Main"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4542C">
              <w:rPr>
                <w:sz w:val="24"/>
                <w:szCs w:val="24"/>
              </w:rPr>
              <w:t>40:05:05 11 01:364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98487F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98487F">
              <w:t>22,3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98487F" w:rsidRDefault="00753046" w:rsidP="005A6647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98487F">
              <w:t>разработка карьера</w:t>
            </w:r>
          </w:p>
          <w:p w:rsidR="00753046" w:rsidRPr="0098487F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Pr="0098487F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98487F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98487F">
              <w:t>2015-2020</w:t>
            </w:r>
          </w:p>
        </w:tc>
      </w:tr>
      <w:tr w:rsidR="00753046" w:rsidRPr="0098487F" w:rsidTr="0066414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98487F" w:rsidRDefault="00753046" w:rsidP="006425B4">
            <w:pPr>
              <w:snapToGrid w:val="0"/>
              <w:jc w:val="center"/>
              <w:rPr>
                <w:sz w:val="24"/>
                <w:szCs w:val="24"/>
              </w:rPr>
            </w:pPr>
            <w:r w:rsidRPr="0098487F">
              <w:rPr>
                <w:sz w:val="24"/>
                <w:szCs w:val="24"/>
              </w:rPr>
              <w:t>3.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98487F" w:rsidRDefault="00753046" w:rsidP="006425B4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98487F">
              <w:rPr>
                <w:sz w:val="24"/>
                <w:szCs w:val="24"/>
              </w:rPr>
              <w:t>МО СП «Село Маклаки»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0F7229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ООО «Калужский цементный завод»</w:t>
            </w:r>
          </w:p>
          <w:p w:rsidR="00753046" w:rsidRPr="00F4542C" w:rsidRDefault="00753046" w:rsidP="000F7229">
            <w:pPr>
              <w:pStyle w:val="Main"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4542C">
              <w:rPr>
                <w:sz w:val="24"/>
                <w:szCs w:val="24"/>
              </w:rPr>
              <w:t>40:05:05 11 01:365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98487F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98487F">
              <w:t>0,8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98487F" w:rsidRDefault="00753046" w:rsidP="000F7229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98487F">
              <w:t>разработка карьера</w:t>
            </w:r>
          </w:p>
          <w:p w:rsidR="00753046" w:rsidRPr="0098487F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Pr="0098487F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98487F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98487F">
              <w:t>2015-2020</w:t>
            </w:r>
          </w:p>
        </w:tc>
      </w:tr>
      <w:tr w:rsidR="00753046" w:rsidRPr="0098487F" w:rsidTr="0066414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98487F" w:rsidRDefault="00753046" w:rsidP="006425B4">
            <w:pPr>
              <w:snapToGrid w:val="0"/>
              <w:jc w:val="center"/>
              <w:rPr>
                <w:sz w:val="24"/>
                <w:szCs w:val="24"/>
              </w:rPr>
            </w:pPr>
            <w:r w:rsidRPr="0098487F">
              <w:rPr>
                <w:sz w:val="24"/>
                <w:szCs w:val="24"/>
              </w:rPr>
              <w:t>4.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98487F" w:rsidRDefault="00753046" w:rsidP="006425B4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98487F">
              <w:rPr>
                <w:sz w:val="24"/>
                <w:szCs w:val="24"/>
              </w:rPr>
              <w:t>МО СП «Село Маклаки»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8B056F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ООО «Калужский цементный завод»</w:t>
            </w:r>
          </w:p>
          <w:p w:rsidR="00753046" w:rsidRPr="00F4542C" w:rsidRDefault="00753046" w:rsidP="008B056F">
            <w:pPr>
              <w:pStyle w:val="Main"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4542C">
              <w:rPr>
                <w:sz w:val="24"/>
                <w:szCs w:val="24"/>
              </w:rPr>
              <w:t>40:05:05 11 01:366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98487F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98487F">
              <w:t>32,1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98487F" w:rsidRDefault="00753046" w:rsidP="008B056F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98487F">
              <w:t>разработка карьера</w:t>
            </w:r>
          </w:p>
          <w:p w:rsidR="00753046" w:rsidRPr="0098487F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Pr="0098487F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98487F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98487F">
              <w:t>2015-2020</w:t>
            </w:r>
          </w:p>
        </w:tc>
      </w:tr>
      <w:tr w:rsidR="00753046" w:rsidRPr="0098487F" w:rsidTr="0066414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98487F" w:rsidRDefault="00753046" w:rsidP="006425B4">
            <w:pPr>
              <w:snapToGrid w:val="0"/>
              <w:jc w:val="center"/>
              <w:rPr>
                <w:sz w:val="24"/>
                <w:szCs w:val="24"/>
              </w:rPr>
            </w:pPr>
            <w:r w:rsidRPr="0098487F">
              <w:rPr>
                <w:sz w:val="24"/>
                <w:szCs w:val="24"/>
              </w:rPr>
              <w:t>5.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98487F" w:rsidRDefault="00753046" w:rsidP="006425B4">
            <w:pPr>
              <w:snapToGrid w:val="0"/>
              <w:ind w:left="-98" w:right="-97"/>
              <w:rPr>
                <w:sz w:val="24"/>
                <w:szCs w:val="24"/>
              </w:rPr>
            </w:pPr>
            <w:r w:rsidRPr="0098487F">
              <w:rPr>
                <w:sz w:val="24"/>
                <w:szCs w:val="24"/>
              </w:rPr>
              <w:t>МО СП «Село Маклаки»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F4542C" w:rsidRDefault="00753046" w:rsidP="00BE3F9E">
            <w:pPr>
              <w:pStyle w:val="Main"/>
              <w:snapToGrid w:val="0"/>
              <w:spacing w:line="240" w:lineRule="auto"/>
              <w:ind w:firstLine="0"/>
              <w:jc w:val="center"/>
              <w:rPr>
                <w:rFonts w:cs="Tahoma"/>
                <w:sz w:val="24"/>
                <w:szCs w:val="16"/>
              </w:rPr>
            </w:pPr>
            <w:r w:rsidRPr="00F4542C">
              <w:rPr>
                <w:rFonts w:cs="Tahoma"/>
                <w:sz w:val="24"/>
                <w:szCs w:val="16"/>
              </w:rPr>
              <w:t>ООО «Калужский цементный завод»</w:t>
            </w:r>
          </w:p>
          <w:p w:rsidR="00753046" w:rsidRPr="00F4542C" w:rsidRDefault="00753046" w:rsidP="00495F43">
            <w:pPr>
              <w:pStyle w:val="Main"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4542C">
              <w:rPr>
                <w:sz w:val="24"/>
                <w:szCs w:val="24"/>
              </w:rPr>
              <w:t>40:05:05 11 01:506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98487F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98487F">
              <w:t>21,2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98487F" w:rsidRDefault="00753046" w:rsidP="00495F43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98487F">
              <w:t>разработка карьера</w:t>
            </w:r>
          </w:p>
          <w:p w:rsidR="00753046" w:rsidRPr="0098487F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Pr="0098487F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  <w:p w:rsidR="00753046" w:rsidRPr="0098487F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  <w:r w:rsidRPr="0098487F">
              <w:t>2015-2020</w:t>
            </w:r>
          </w:p>
        </w:tc>
      </w:tr>
      <w:tr w:rsidR="00753046" w:rsidRPr="0098487F" w:rsidTr="00664147">
        <w:tc>
          <w:tcPr>
            <w:tcW w:w="55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F4542C" w:rsidRDefault="00753046" w:rsidP="006425B4">
            <w:pPr>
              <w:pStyle w:val="Main"/>
              <w:snapToGrid w:val="0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F4542C">
              <w:rPr>
                <w:rFonts w:cs="Tahoma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98487F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  <w:rPr>
                <w:b/>
              </w:rPr>
            </w:pPr>
            <w:r w:rsidRPr="0098487F">
              <w:rPr>
                <w:b/>
              </w:rPr>
              <w:t>79,0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Pr="0098487F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Pr="0098487F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</w:tc>
      </w:tr>
      <w:tr w:rsidR="00753046" w:rsidTr="00664147">
        <w:tc>
          <w:tcPr>
            <w:tcW w:w="55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right"/>
            </w:pPr>
            <w:r w:rsidRPr="00FF160A">
              <w:rPr>
                <w:b/>
                <w:i/>
                <w:sz w:val="26"/>
                <w:szCs w:val="26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3046" w:rsidRPr="00500DB1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105,6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3046" w:rsidRDefault="00753046" w:rsidP="006425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046" w:rsidRDefault="00753046" w:rsidP="006425B4">
            <w:pPr>
              <w:pStyle w:val="a"/>
              <w:snapToGrid w:val="0"/>
              <w:spacing w:before="0" w:line="240" w:lineRule="auto"/>
              <w:ind w:firstLine="0"/>
              <w:jc w:val="center"/>
            </w:pPr>
          </w:p>
        </w:tc>
      </w:tr>
    </w:tbl>
    <w:p w:rsidR="00753046" w:rsidRPr="0030766F" w:rsidRDefault="00753046" w:rsidP="0030766F">
      <w:pPr>
        <w:pStyle w:val="a"/>
        <w:spacing w:before="0"/>
        <w:ind w:firstLine="709"/>
        <w:rPr>
          <w:color w:val="FF0000"/>
        </w:rPr>
      </w:pPr>
    </w:p>
    <w:p w:rsidR="00753046" w:rsidRDefault="00753046">
      <w:pPr>
        <w:suppressAutoHyphens w:val="0"/>
        <w:spacing w:after="200" w:line="276" w:lineRule="auto"/>
        <w:rPr>
          <w:color w:val="FF0000"/>
          <w:sz w:val="24"/>
          <w:szCs w:val="24"/>
        </w:rPr>
      </w:pPr>
    </w:p>
    <w:p w:rsidR="00753046" w:rsidRPr="008262FA" w:rsidRDefault="00753046" w:rsidP="0030766F">
      <w:pPr>
        <w:pStyle w:val="a"/>
        <w:spacing w:before="0"/>
        <w:ind w:firstLine="709"/>
      </w:pPr>
      <w:r>
        <w:t>4</w:t>
      </w:r>
      <w:r w:rsidRPr="008262FA">
        <w:t>.6. Абзац «Общая площадь переводимых земель по Думиничскому району из одной категории в другую»  необходимо изложить в следующей редакции:</w:t>
      </w:r>
    </w:p>
    <w:p w:rsidR="00753046" w:rsidRPr="008262FA" w:rsidRDefault="00753046" w:rsidP="0030766F">
      <w:pPr>
        <w:pStyle w:val="a"/>
        <w:numPr>
          <w:ilvl w:val="0"/>
          <w:numId w:val="2"/>
        </w:numPr>
        <w:spacing w:before="0"/>
        <w:jc w:val="left"/>
      </w:pPr>
      <w:r w:rsidRPr="008262FA">
        <w:t xml:space="preserve">Общая площадь переводимых земель по Думиничскому району из одной категории в другую составляет </w:t>
      </w:r>
      <w:r>
        <w:t>2805.6</w:t>
      </w:r>
      <w:r w:rsidRPr="008262FA">
        <w:t xml:space="preserve"> га, в том числе:</w:t>
      </w:r>
    </w:p>
    <w:p w:rsidR="00753046" w:rsidRPr="001825F8" w:rsidRDefault="00753046" w:rsidP="0030766F">
      <w:pPr>
        <w:pStyle w:val="a"/>
        <w:numPr>
          <w:ilvl w:val="0"/>
          <w:numId w:val="2"/>
        </w:numPr>
        <w:spacing w:before="0"/>
        <w:jc w:val="left"/>
      </w:pPr>
      <w:r w:rsidRPr="001825F8">
        <w:t xml:space="preserve">- из земель сельскохозяйственного назначения в земли населенного пункта </w:t>
      </w:r>
      <w:r>
        <w:t>195,5</w:t>
      </w:r>
      <w:r w:rsidRPr="001825F8">
        <w:t xml:space="preserve"> га; </w:t>
      </w:r>
    </w:p>
    <w:p w:rsidR="00753046" w:rsidRPr="00513B22" w:rsidRDefault="00753046" w:rsidP="0030766F">
      <w:pPr>
        <w:pStyle w:val="a"/>
        <w:numPr>
          <w:ilvl w:val="0"/>
          <w:numId w:val="2"/>
        </w:numPr>
        <w:spacing w:before="0"/>
        <w:jc w:val="left"/>
      </w:pPr>
      <w:r w:rsidRPr="00513B22">
        <w:t xml:space="preserve">- из земель лесного фонда в земли населенного пункта 32,1  га; </w:t>
      </w:r>
    </w:p>
    <w:p w:rsidR="00753046" w:rsidRPr="00D2215F" w:rsidRDefault="00753046" w:rsidP="0030766F">
      <w:pPr>
        <w:pStyle w:val="a"/>
        <w:numPr>
          <w:ilvl w:val="0"/>
          <w:numId w:val="2"/>
        </w:numPr>
        <w:spacing w:before="0"/>
        <w:jc w:val="left"/>
      </w:pPr>
      <w:r w:rsidRPr="00D2215F">
        <w:t>- из земель промышленности в земли населенного пункта 29,63 га;</w:t>
      </w:r>
    </w:p>
    <w:p w:rsidR="00753046" w:rsidRPr="00D2215F" w:rsidRDefault="00753046" w:rsidP="0030766F">
      <w:pPr>
        <w:pStyle w:val="Main"/>
        <w:numPr>
          <w:ilvl w:val="0"/>
          <w:numId w:val="2"/>
        </w:numPr>
        <w:jc w:val="left"/>
      </w:pPr>
      <w:r w:rsidRPr="00D2215F">
        <w:t xml:space="preserve">- из земель сельскохозяйственного назначения в земли промышленности </w:t>
      </w:r>
      <w:r>
        <w:t>2293.7</w:t>
      </w:r>
      <w:r w:rsidRPr="00D2215F">
        <w:t> га;</w:t>
      </w:r>
    </w:p>
    <w:p w:rsidR="00753046" w:rsidRPr="00D2215F" w:rsidRDefault="00753046" w:rsidP="0030766F">
      <w:pPr>
        <w:pStyle w:val="a"/>
        <w:numPr>
          <w:ilvl w:val="0"/>
          <w:numId w:val="2"/>
        </w:numPr>
        <w:spacing w:before="0"/>
        <w:jc w:val="left"/>
      </w:pPr>
      <w:r w:rsidRPr="00D2215F">
        <w:t>- из земель лесного фонда в земли промышленности 149,0 га;</w:t>
      </w:r>
    </w:p>
    <w:p w:rsidR="00753046" w:rsidRPr="00D833EB" w:rsidRDefault="00753046" w:rsidP="0030766F">
      <w:pPr>
        <w:pStyle w:val="a"/>
        <w:numPr>
          <w:ilvl w:val="0"/>
          <w:numId w:val="2"/>
        </w:numPr>
        <w:spacing w:before="0"/>
        <w:jc w:val="left"/>
      </w:pPr>
      <w:r w:rsidRPr="004257D0">
        <w:t>- из земель населенных пунктов в земли промышленности 105,6</w:t>
      </w:r>
    </w:p>
    <w:p w:rsidR="00753046" w:rsidRDefault="00753046" w:rsidP="00234CBD">
      <w:pPr>
        <w:pStyle w:val="a"/>
        <w:spacing w:before="0"/>
        <w:jc w:val="left"/>
      </w:pPr>
    </w:p>
    <w:p w:rsidR="00753046" w:rsidRDefault="00753046" w:rsidP="00234CBD">
      <w:pPr>
        <w:pStyle w:val="a"/>
        <w:spacing w:before="0"/>
        <w:jc w:val="left"/>
      </w:pPr>
    </w:p>
    <w:p w:rsidR="00753046" w:rsidRDefault="00753046" w:rsidP="00234CBD">
      <w:pPr>
        <w:pStyle w:val="a"/>
        <w:spacing w:before="0"/>
        <w:jc w:val="left"/>
      </w:pPr>
    </w:p>
    <w:p w:rsidR="00753046" w:rsidRDefault="00753046" w:rsidP="00234CBD">
      <w:pPr>
        <w:pStyle w:val="a"/>
        <w:spacing w:before="0"/>
        <w:jc w:val="left"/>
      </w:pPr>
    </w:p>
    <w:p w:rsidR="00753046" w:rsidRDefault="00753046" w:rsidP="00234CBD">
      <w:pPr>
        <w:pStyle w:val="a"/>
        <w:spacing w:before="0"/>
        <w:jc w:val="left"/>
      </w:pPr>
    </w:p>
    <w:p w:rsidR="00753046" w:rsidRDefault="00753046" w:rsidP="00234CBD">
      <w:pPr>
        <w:pStyle w:val="a"/>
        <w:spacing w:before="0"/>
        <w:jc w:val="left"/>
      </w:pPr>
    </w:p>
    <w:p w:rsidR="00753046" w:rsidRDefault="00753046" w:rsidP="00234CBD">
      <w:pPr>
        <w:pStyle w:val="a"/>
        <w:spacing w:before="0"/>
        <w:jc w:val="left"/>
      </w:pPr>
    </w:p>
    <w:p w:rsidR="00753046" w:rsidRDefault="00753046" w:rsidP="00234CBD">
      <w:pPr>
        <w:pStyle w:val="a"/>
        <w:spacing w:before="0"/>
        <w:jc w:val="left"/>
      </w:pPr>
    </w:p>
    <w:p w:rsidR="00753046" w:rsidRDefault="00753046" w:rsidP="00234CBD">
      <w:pPr>
        <w:pStyle w:val="a"/>
        <w:spacing w:before="0"/>
        <w:jc w:val="left"/>
      </w:pPr>
    </w:p>
    <w:p w:rsidR="00753046" w:rsidRDefault="00753046" w:rsidP="00234CBD">
      <w:pPr>
        <w:pStyle w:val="a"/>
        <w:spacing w:before="0"/>
        <w:jc w:val="left"/>
      </w:pPr>
    </w:p>
    <w:p w:rsidR="00753046" w:rsidRPr="00221017" w:rsidRDefault="00753046" w:rsidP="00234CBD">
      <w:pPr>
        <w:pStyle w:val="a"/>
        <w:spacing w:before="0"/>
        <w:jc w:val="left"/>
        <w:rPr>
          <w:color w:val="000000"/>
        </w:rPr>
      </w:pPr>
    </w:p>
    <w:p w:rsidR="00753046" w:rsidRPr="00221017" w:rsidRDefault="00753046" w:rsidP="000201B8">
      <w:pPr>
        <w:pStyle w:val="Main"/>
        <w:rPr>
          <w:color w:val="000000"/>
          <w:szCs w:val="24"/>
        </w:rPr>
      </w:pPr>
      <w:r w:rsidRPr="00221017">
        <w:rPr>
          <w:b/>
          <w:color w:val="000000"/>
          <w:szCs w:val="24"/>
        </w:rPr>
        <w:t>5. Том II. Раздел 1. 11 «</w:t>
      </w:r>
      <w:r w:rsidRPr="00221017">
        <w:rPr>
          <w:b/>
          <w:color w:val="000000"/>
        </w:rPr>
        <w:t>Мероприятия по охране объектов культурного наследия</w:t>
      </w:r>
      <w:r w:rsidRPr="00221017">
        <w:rPr>
          <w:b/>
          <w:bCs/>
          <w:color w:val="000000"/>
        </w:rPr>
        <w:t xml:space="preserve">»: </w:t>
      </w:r>
      <w:r w:rsidRPr="00221017">
        <w:rPr>
          <w:bCs/>
          <w:color w:val="000000"/>
        </w:rPr>
        <w:t xml:space="preserve">изложить в новой редакции и </w:t>
      </w:r>
      <w:r w:rsidRPr="00221017">
        <w:rPr>
          <w:color w:val="000000"/>
          <w:szCs w:val="24"/>
        </w:rPr>
        <w:t>дополнить следующей информацией:</w:t>
      </w:r>
    </w:p>
    <w:p w:rsidR="00753046" w:rsidRPr="00221017" w:rsidRDefault="00753046" w:rsidP="000201B8">
      <w:pPr>
        <w:spacing w:line="360" w:lineRule="auto"/>
        <w:ind w:firstLine="709"/>
        <w:jc w:val="both"/>
        <w:rPr>
          <w:rFonts w:eastAsia="Batang"/>
          <w:color w:val="000000"/>
          <w:sz w:val="24"/>
          <w:szCs w:val="24"/>
        </w:rPr>
      </w:pPr>
      <w:r w:rsidRPr="00221017">
        <w:rPr>
          <w:color w:val="000000"/>
          <w:sz w:val="24"/>
          <w:szCs w:val="24"/>
        </w:rPr>
        <w:t>В соответствии со статьей 36 Федерального закона от 25.06.2002 № 73-Ф3 «Об объектах культурного наследия (памятниках истории и культуры) народов Российской Федерации» проектирование и проведение землеустроительных, земляных, строительных, мелиоративных, хозяйственных и иных работ осуществляются при отсутствии на данной территории объектов культурного наследия и выявленных объектов культурного наследия либо при обеспечении заказчиком требований к сохранности расположенных на данной территории объектов культурного наследия. В случае расположения на территории, подлежащей хозяйственному освоению об</w:t>
      </w:r>
      <w:bookmarkStart w:id="3" w:name="_GoBack"/>
      <w:bookmarkEnd w:id="3"/>
      <w:r w:rsidRPr="00221017">
        <w:rPr>
          <w:color w:val="000000"/>
          <w:sz w:val="24"/>
          <w:szCs w:val="24"/>
        </w:rPr>
        <w:t>ъектов культурного наследия, включённых в реестр, и выявленных объектов культурного наследия землеустроительные, земляные, строительные, мелиоративные, хозяйственные и иные работы на территориях, непосредственно связанных с земельными участками в границах территорий указанных объектов проводятся при наличии в проектах проведения таких работ разделов об обеспечении сохранности данных объектов, получивших положительные заключения экспертизы проектной документации.</w:t>
      </w:r>
    </w:p>
    <w:p w:rsidR="00753046" w:rsidRPr="00221017" w:rsidRDefault="00753046" w:rsidP="000201B8">
      <w:pPr>
        <w:spacing w:line="360" w:lineRule="auto"/>
        <w:ind w:left="20" w:right="23" w:firstLine="689"/>
        <w:jc w:val="both"/>
        <w:rPr>
          <w:rFonts w:eastAsia="Batang"/>
          <w:color w:val="000000"/>
          <w:sz w:val="24"/>
          <w:szCs w:val="24"/>
        </w:rPr>
      </w:pPr>
      <w:r w:rsidRPr="00221017">
        <w:rPr>
          <w:rFonts w:eastAsia="Batang"/>
          <w:color w:val="000000"/>
          <w:sz w:val="24"/>
          <w:szCs w:val="24"/>
        </w:rPr>
        <w:t>Согласно Федеральному закону от 25.06.2002 № 73-Ф3 «Об объектах культурного наследия (памятниках истории и культуры) народов Российской Федерации» (в редакции Федерального закона от 23.07.2013 № 245-ФЗ «О внесении изменений в отдельные законодательные акты Российской Федерации в части пресечения незаконной деятельности в области археологии») в случае невозможности обеспечить физическую сохранность объекта археологического наследия под сохранением объекта археологического наследия понимаются спасательные археологические полевые работы, проводимые в порядке, определенном статьей 45.1 Федерального закона, с полным или частичным изъятием археологических предметов из раскопов. Таким образом, создание условий для физической сохранности памятника археологии рассматривается законодателем как приоритетный способ обеспечения сохранности. Кроме того, на основании пункта 4 статьи 49 Федерального закона в случае отсутствия утвержденных границ территории объекта археологического наследия, включенного в реестр, или выявленного объекта археологического наследия территорией объекта археологического наследия признается часть земной поверхности, водный объект или его часть, занятые соответствующим объектом археологического наследия. Согласно пункту 3 той же статьи объекты археологического наследия, а также все археологические предметы, залегающие на поверхности земли, в земле или под водой, находятся в государственной собственности.</w:t>
      </w:r>
    </w:p>
    <w:p w:rsidR="00753046" w:rsidRPr="00221017" w:rsidRDefault="00753046" w:rsidP="000201B8">
      <w:pPr>
        <w:spacing w:line="360" w:lineRule="auto"/>
        <w:ind w:firstLine="709"/>
        <w:jc w:val="both"/>
        <w:rPr>
          <w:color w:val="000000"/>
          <w:sz w:val="24"/>
          <w:szCs w:val="24"/>
        </w:rPr>
      </w:pPr>
      <w:r w:rsidRPr="00221017">
        <w:rPr>
          <w:color w:val="000000"/>
          <w:sz w:val="24"/>
          <w:szCs w:val="24"/>
        </w:rPr>
        <w:t>Также, на основании статьи 30 и п. 1 статьи 31 Федерального закона от 25.06.2002 № 73-Ф3 «Об объектах культурного наследия (памятниках истории и культуры) народов Российской Федерации» земельные участки, подлежащие хозяйственному освоению, являются объектами государственной историко-культурной экспертизы (далее - экспертизы), которая проводится до начала землеустроительных, земляных, строительных, мелиоративных, хозяйственных и иных работ, осуществление которых может оказывать прямое или косвенное воздействие на объект культурного наследия, и (или) до утверждения градостроительных регламентов. Заключение экспертизы (согласно п. 2 статьи 32) является основанием для принятия решения соответствующим органом охраны объектов культурного наследия о возможности проведения землеустроительных, земляных, строительных, мелиоративных, хозяйственных и иных работ, а также иных решений, вытекающих из заключения.</w:t>
      </w:r>
    </w:p>
    <w:p w:rsidR="00753046" w:rsidRPr="00221017" w:rsidRDefault="00753046" w:rsidP="000201B8">
      <w:pPr>
        <w:spacing w:line="360" w:lineRule="auto"/>
        <w:ind w:firstLine="709"/>
        <w:jc w:val="both"/>
        <w:rPr>
          <w:color w:val="000000"/>
          <w:sz w:val="24"/>
          <w:szCs w:val="24"/>
        </w:rPr>
      </w:pPr>
      <w:r w:rsidRPr="00221017">
        <w:rPr>
          <w:rFonts w:eastAsia="Batang"/>
          <w:color w:val="000000"/>
          <w:sz w:val="24"/>
          <w:szCs w:val="24"/>
        </w:rPr>
        <w:t>Следует учесть, что в соответствии со статьей 61 Федерального закона лица, причинившие вред объекту культурного наследия, обязаны возместить стоимость восстановительных работ, а лица, причинившие вред объекту археологического наследия, обязаны возместить стоимость мероприятий, необходимых для его сохранения, указанных в статье 40 Федерального закона, что не освобождает данных лиц от административной и уголовной ответственности, предусмотренной за совершение таких действий.</w:t>
      </w:r>
    </w:p>
    <w:p w:rsidR="00753046" w:rsidRPr="00221017" w:rsidRDefault="00753046" w:rsidP="000201B8">
      <w:pPr>
        <w:pStyle w:val="1"/>
        <w:shd w:val="clear" w:color="auto" w:fill="auto"/>
        <w:spacing w:line="360" w:lineRule="auto"/>
        <w:ind w:left="20" w:right="23" w:firstLine="689"/>
        <w:rPr>
          <w:color w:val="000000"/>
          <w:sz w:val="24"/>
          <w:szCs w:val="24"/>
        </w:rPr>
      </w:pPr>
      <w:r w:rsidRPr="00221017">
        <w:rPr>
          <w:color w:val="000000"/>
          <w:sz w:val="24"/>
          <w:szCs w:val="24"/>
        </w:rPr>
        <w:t>Отношения в области сохранения, использования, популяризации и государственной охраны объектов культурного наследия (памятников истории и культуры) народов Российской Федерации регулирует Федеральный закон от 25.06.2002 № 73-ФЗ «Об объектах культурного наследия (памятниках истории и культуры) народов Российской Федерации» (далее - Федеральный закон).</w:t>
      </w:r>
    </w:p>
    <w:p w:rsidR="00753046" w:rsidRPr="00221017" w:rsidRDefault="00753046" w:rsidP="000201B8">
      <w:pPr>
        <w:pStyle w:val="1"/>
        <w:shd w:val="clear" w:color="auto" w:fill="auto"/>
        <w:spacing w:line="360" w:lineRule="auto"/>
        <w:ind w:left="20" w:right="23" w:firstLine="689"/>
        <w:rPr>
          <w:color w:val="000000"/>
          <w:sz w:val="24"/>
          <w:szCs w:val="24"/>
        </w:rPr>
      </w:pPr>
      <w:r w:rsidRPr="00221017">
        <w:rPr>
          <w:color w:val="000000"/>
          <w:sz w:val="24"/>
          <w:szCs w:val="24"/>
        </w:rPr>
        <w:t>Объекты культурного наследия подлежат государственной охране в целях предотвращения их повреждения, разрушения или уничтожения, изменения облика и интерьера, нарушения установленного порядка их использования, перемещения и предотвращения других действий, могущих причинить вред объектам культурного наследия, а также в целях их защиты от неблагоприятного воздействия окружающей среды и от иных негативных воздействий (Закон РФ «Об объектах культурного наследия (памятниках истории и культуры) народов Российской Федерации» № 73-ФЗ от 25.06.2002 г., ст. 33, п.1).</w:t>
      </w:r>
    </w:p>
    <w:p w:rsidR="00753046" w:rsidRPr="00221017" w:rsidRDefault="00753046" w:rsidP="000201B8">
      <w:pPr>
        <w:pStyle w:val="1"/>
        <w:shd w:val="clear" w:color="auto" w:fill="auto"/>
        <w:spacing w:line="360" w:lineRule="auto"/>
        <w:ind w:left="20" w:right="23" w:firstLine="689"/>
        <w:rPr>
          <w:color w:val="000000"/>
          <w:sz w:val="24"/>
          <w:szCs w:val="24"/>
        </w:rPr>
      </w:pPr>
      <w:r w:rsidRPr="00221017">
        <w:rPr>
          <w:color w:val="000000"/>
          <w:sz w:val="24"/>
          <w:szCs w:val="24"/>
        </w:rPr>
        <w:t>Государственная охрана объектов культурного наследия включает в себя согласование в случаях и порядке, установленных настоящим Федеральным законом, проектов зон охраны объектов культурного наследия, землеустроительной документации, градостроительных регламентов, а также решений федеральных органов исполнительной власти, органов исполнительной власти субъектов Российской Федерации и органов местного самоуправления о предоставлении земель и изменений их правового режима (Закон РФ «Об объектах культурного наследия (памятниках истории и культуры) народов Российской Федерации» № 73-ФЗ от 25.06.2002 г., ст. 33, п.2, пп.5).</w:t>
      </w:r>
    </w:p>
    <w:p w:rsidR="00753046" w:rsidRPr="00221017" w:rsidRDefault="00753046" w:rsidP="000201B8">
      <w:pPr>
        <w:pStyle w:val="1"/>
        <w:shd w:val="clear" w:color="auto" w:fill="auto"/>
        <w:spacing w:line="360" w:lineRule="auto"/>
        <w:ind w:left="20" w:right="23" w:firstLine="689"/>
        <w:rPr>
          <w:color w:val="000000"/>
          <w:sz w:val="24"/>
          <w:szCs w:val="24"/>
        </w:rPr>
      </w:pPr>
      <w:r w:rsidRPr="00221017">
        <w:rPr>
          <w:color w:val="000000"/>
          <w:sz w:val="24"/>
          <w:szCs w:val="24"/>
        </w:rPr>
        <w:t xml:space="preserve">При переводе земельных участков, указанных в Томе </w:t>
      </w:r>
      <w:r w:rsidRPr="00221017">
        <w:rPr>
          <w:color w:val="000000"/>
          <w:sz w:val="24"/>
          <w:szCs w:val="24"/>
          <w:lang w:val="en-US"/>
        </w:rPr>
        <w:t>II</w:t>
      </w:r>
      <w:r w:rsidRPr="00221017">
        <w:rPr>
          <w:color w:val="000000"/>
          <w:sz w:val="24"/>
          <w:szCs w:val="24"/>
        </w:rPr>
        <w:t xml:space="preserve"> Разделе  I. 8 </w:t>
      </w:r>
      <w:r w:rsidRPr="00221017">
        <w:rPr>
          <w:i/>
          <w:color w:val="000000"/>
          <w:sz w:val="24"/>
          <w:szCs w:val="24"/>
        </w:rPr>
        <w:t>«Функционально-планировочная организация территории»</w:t>
      </w:r>
      <w:r w:rsidRPr="00221017">
        <w:rPr>
          <w:color w:val="000000"/>
          <w:sz w:val="24"/>
          <w:szCs w:val="24"/>
        </w:rPr>
        <w:t xml:space="preserve"> Думиничского района, необходимо уточнение на местности границ и местоположение объектов археологического наследия, указанных в нижеприведенной таблице:</w:t>
      </w:r>
    </w:p>
    <w:tbl>
      <w:tblPr>
        <w:tblW w:w="0" w:type="auto"/>
        <w:jc w:val="center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58"/>
        <w:gridCol w:w="1701"/>
        <w:gridCol w:w="2551"/>
        <w:gridCol w:w="3639"/>
      </w:tblGrid>
      <w:tr w:rsidR="00753046" w:rsidRPr="00221017" w:rsidTr="00E246B1">
        <w:trPr>
          <w:jc w:val="center"/>
        </w:trPr>
        <w:tc>
          <w:tcPr>
            <w:tcW w:w="1658" w:type="dxa"/>
            <w:vAlign w:val="center"/>
          </w:tcPr>
          <w:p w:rsidR="00753046" w:rsidRPr="00221017" w:rsidRDefault="00753046" w:rsidP="00E246B1">
            <w:pPr>
              <w:jc w:val="center"/>
              <w:rPr>
                <w:color w:val="000000"/>
                <w:sz w:val="24"/>
                <w:szCs w:val="24"/>
              </w:rPr>
            </w:pPr>
            <w:r w:rsidRPr="00221017">
              <w:rPr>
                <w:color w:val="000000"/>
                <w:sz w:val="24"/>
                <w:szCs w:val="24"/>
              </w:rPr>
              <w:t xml:space="preserve">Курганный могильник </w:t>
            </w:r>
          </w:p>
        </w:tc>
        <w:tc>
          <w:tcPr>
            <w:tcW w:w="1701" w:type="dxa"/>
            <w:vAlign w:val="center"/>
          </w:tcPr>
          <w:p w:rsidR="00753046" w:rsidRPr="00221017" w:rsidRDefault="00753046" w:rsidP="00E246B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753046" w:rsidRPr="00221017" w:rsidRDefault="00753046" w:rsidP="00E246B1">
            <w:pPr>
              <w:rPr>
                <w:color w:val="000000"/>
                <w:sz w:val="24"/>
                <w:szCs w:val="24"/>
              </w:rPr>
            </w:pPr>
            <w:r w:rsidRPr="00221017">
              <w:rPr>
                <w:color w:val="000000"/>
                <w:sz w:val="24"/>
                <w:szCs w:val="24"/>
              </w:rPr>
              <w:t>с. Думиничи, близ села, левый берег Жиздры</w:t>
            </w:r>
          </w:p>
        </w:tc>
        <w:tc>
          <w:tcPr>
            <w:tcW w:w="3639" w:type="dxa"/>
            <w:vAlign w:val="center"/>
          </w:tcPr>
          <w:p w:rsidR="00753046" w:rsidRPr="00221017" w:rsidRDefault="00753046" w:rsidP="00E246B1">
            <w:pPr>
              <w:jc w:val="center"/>
              <w:rPr>
                <w:color w:val="000000"/>
                <w:sz w:val="24"/>
                <w:szCs w:val="24"/>
              </w:rPr>
            </w:pPr>
            <w:r w:rsidRPr="00221017">
              <w:rPr>
                <w:color w:val="000000"/>
                <w:sz w:val="24"/>
                <w:szCs w:val="24"/>
              </w:rPr>
              <w:t>Археологическая карта России. Калужская область. 1992. № 131.</w:t>
            </w:r>
          </w:p>
        </w:tc>
      </w:tr>
      <w:tr w:rsidR="00753046" w:rsidRPr="00221017" w:rsidTr="00E246B1">
        <w:trPr>
          <w:jc w:val="center"/>
        </w:trPr>
        <w:tc>
          <w:tcPr>
            <w:tcW w:w="1658" w:type="dxa"/>
            <w:vAlign w:val="center"/>
          </w:tcPr>
          <w:p w:rsidR="00753046" w:rsidRPr="00221017" w:rsidRDefault="00753046" w:rsidP="00E246B1">
            <w:pPr>
              <w:jc w:val="center"/>
              <w:rPr>
                <w:color w:val="000000"/>
                <w:sz w:val="24"/>
                <w:szCs w:val="24"/>
              </w:rPr>
            </w:pPr>
            <w:r w:rsidRPr="00221017">
              <w:rPr>
                <w:color w:val="000000"/>
                <w:sz w:val="24"/>
                <w:szCs w:val="24"/>
              </w:rPr>
              <w:t>Курганный могильник</w:t>
            </w:r>
          </w:p>
        </w:tc>
        <w:tc>
          <w:tcPr>
            <w:tcW w:w="1701" w:type="dxa"/>
            <w:vAlign w:val="center"/>
          </w:tcPr>
          <w:p w:rsidR="00753046" w:rsidRPr="00221017" w:rsidRDefault="00753046" w:rsidP="00E246B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753046" w:rsidRPr="00221017" w:rsidRDefault="00753046" w:rsidP="00E246B1">
            <w:pPr>
              <w:rPr>
                <w:color w:val="000000"/>
                <w:sz w:val="24"/>
                <w:szCs w:val="24"/>
              </w:rPr>
            </w:pPr>
            <w:r w:rsidRPr="00221017">
              <w:rPr>
                <w:color w:val="000000"/>
                <w:sz w:val="24"/>
                <w:szCs w:val="24"/>
              </w:rPr>
              <w:t xml:space="preserve">с. Брынь, 1,2 км к юго-западу от поселка </w:t>
            </w:r>
          </w:p>
        </w:tc>
        <w:tc>
          <w:tcPr>
            <w:tcW w:w="3639" w:type="dxa"/>
            <w:vAlign w:val="center"/>
          </w:tcPr>
          <w:p w:rsidR="00753046" w:rsidRPr="00221017" w:rsidRDefault="00753046" w:rsidP="00E246B1">
            <w:pPr>
              <w:jc w:val="center"/>
              <w:rPr>
                <w:color w:val="000000"/>
                <w:sz w:val="24"/>
                <w:szCs w:val="24"/>
              </w:rPr>
            </w:pPr>
            <w:r w:rsidRPr="00221017">
              <w:rPr>
                <w:color w:val="000000"/>
                <w:sz w:val="24"/>
                <w:szCs w:val="24"/>
              </w:rPr>
              <w:t>Археологическая карта России. Калужская область. № 271</w:t>
            </w:r>
          </w:p>
          <w:p w:rsidR="00753046" w:rsidRPr="00221017" w:rsidRDefault="00753046" w:rsidP="00E246B1">
            <w:pPr>
              <w:jc w:val="center"/>
              <w:rPr>
                <w:color w:val="000000"/>
                <w:sz w:val="24"/>
                <w:szCs w:val="24"/>
              </w:rPr>
            </w:pPr>
            <w:r w:rsidRPr="00221017">
              <w:rPr>
                <w:color w:val="000000"/>
                <w:sz w:val="24"/>
                <w:szCs w:val="24"/>
              </w:rPr>
              <w:t>Арх. ИА №11820 Л.13</w:t>
            </w:r>
          </w:p>
        </w:tc>
      </w:tr>
      <w:tr w:rsidR="00753046" w:rsidRPr="00221017" w:rsidTr="00E246B1">
        <w:trPr>
          <w:jc w:val="center"/>
        </w:trPr>
        <w:tc>
          <w:tcPr>
            <w:tcW w:w="1658" w:type="dxa"/>
            <w:vAlign w:val="center"/>
          </w:tcPr>
          <w:p w:rsidR="00753046" w:rsidRPr="00221017" w:rsidRDefault="00753046" w:rsidP="00E246B1">
            <w:pPr>
              <w:jc w:val="center"/>
              <w:rPr>
                <w:color w:val="000000"/>
                <w:sz w:val="24"/>
                <w:szCs w:val="24"/>
              </w:rPr>
            </w:pPr>
            <w:r w:rsidRPr="00221017">
              <w:rPr>
                <w:color w:val="000000"/>
                <w:sz w:val="24"/>
                <w:szCs w:val="24"/>
              </w:rPr>
              <w:t>Городище</w:t>
            </w:r>
          </w:p>
        </w:tc>
        <w:tc>
          <w:tcPr>
            <w:tcW w:w="1701" w:type="dxa"/>
            <w:vAlign w:val="center"/>
          </w:tcPr>
          <w:p w:rsidR="00753046" w:rsidRPr="00221017" w:rsidRDefault="00753046" w:rsidP="00E246B1">
            <w:pPr>
              <w:jc w:val="center"/>
              <w:rPr>
                <w:color w:val="000000"/>
                <w:sz w:val="24"/>
                <w:szCs w:val="24"/>
              </w:rPr>
            </w:pPr>
            <w:r w:rsidRPr="00221017">
              <w:rPr>
                <w:color w:val="000000"/>
                <w:sz w:val="24"/>
                <w:szCs w:val="24"/>
                <w:lang w:val="en-US"/>
              </w:rPr>
              <w:t>X</w:t>
            </w:r>
            <w:r w:rsidRPr="00221017">
              <w:rPr>
                <w:color w:val="000000"/>
                <w:sz w:val="24"/>
                <w:szCs w:val="24"/>
              </w:rPr>
              <w:t>I-</w:t>
            </w:r>
            <w:r w:rsidRPr="00221017">
              <w:rPr>
                <w:color w:val="000000"/>
                <w:sz w:val="24"/>
                <w:szCs w:val="24"/>
                <w:lang w:val="en-US"/>
              </w:rPr>
              <w:t>XII</w:t>
            </w:r>
            <w:r w:rsidRPr="00221017">
              <w:rPr>
                <w:color w:val="000000"/>
                <w:sz w:val="24"/>
                <w:szCs w:val="24"/>
              </w:rPr>
              <w:t xml:space="preserve"> вв., </w:t>
            </w:r>
            <w:r w:rsidRPr="00221017">
              <w:rPr>
                <w:color w:val="000000"/>
                <w:sz w:val="24"/>
                <w:szCs w:val="24"/>
                <w:lang w:val="en-US"/>
              </w:rPr>
              <w:t>XIV</w:t>
            </w:r>
            <w:r w:rsidRPr="00221017">
              <w:rPr>
                <w:color w:val="000000"/>
                <w:sz w:val="24"/>
                <w:szCs w:val="24"/>
              </w:rPr>
              <w:t>-</w:t>
            </w:r>
            <w:r w:rsidRPr="00221017">
              <w:rPr>
                <w:color w:val="000000"/>
                <w:sz w:val="24"/>
                <w:szCs w:val="24"/>
                <w:lang w:val="en-US"/>
              </w:rPr>
              <w:t>XVII</w:t>
            </w:r>
            <w:r w:rsidRPr="00221017">
              <w:rPr>
                <w:color w:val="000000"/>
                <w:sz w:val="24"/>
                <w:szCs w:val="24"/>
              </w:rPr>
              <w:t>вв.</w:t>
            </w:r>
          </w:p>
        </w:tc>
        <w:tc>
          <w:tcPr>
            <w:tcW w:w="2551" w:type="dxa"/>
            <w:vAlign w:val="center"/>
          </w:tcPr>
          <w:p w:rsidR="00753046" w:rsidRPr="00221017" w:rsidRDefault="00753046" w:rsidP="00E246B1">
            <w:pPr>
              <w:jc w:val="center"/>
              <w:rPr>
                <w:color w:val="000000"/>
                <w:sz w:val="24"/>
                <w:szCs w:val="24"/>
              </w:rPr>
            </w:pPr>
            <w:r w:rsidRPr="00221017">
              <w:rPr>
                <w:color w:val="000000"/>
                <w:sz w:val="24"/>
                <w:szCs w:val="24"/>
              </w:rPr>
              <w:t>с. Брынь центральная часть села</w:t>
            </w:r>
          </w:p>
        </w:tc>
        <w:tc>
          <w:tcPr>
            <w:tcW w:w="3639" w:type="dxa"/>
            <w:vAlign w:val="center"/>
          </w:tcPr>
          <w:p w:rsidR="00753046" w:rsidRPr="00221017" w:rsidRDefault="00753046" w:rsidP="00E246B1">
            <w:pPr>
              <w:jc w:val="center"/>
              <w:rPr>
                <w:color w:val="000000"/>
                <w:sz w:val="24"/>
                <w:szCs w:val="24"/>
              </w:rPr>
            </w:pPr>
            <w:r w:rsidRPr="00221017">
              <w:rPr>
                <w:color w:val="000000"/>
                <w:sz w:val="24"/>
                <w:szCs w:val="24"/>
              </w:rPr>
              <w:t>Археологическая карта России. Калужская область. № 608</w:t>
            </w:r>
          </w:p>
          <w:p w:rsidR="00753046" w:rsidRPr="00221017" w:rsidRDefault="00753046" w:rsidP="00E246B1">
            <w:pPr>
              <w:jc w:val="center"/>
              <w:rPr>
                <w:color w:val="000000"/>
                <w:sz w:val="24"/>
                <w:szCs w:val="24"/>
              </w:rPr>
            </w:pPr>
            <w:r w:rsidRPr="00221017">
              <w:rPr>
                <w:color w:val="000000"/>
                <w:sz w:val="24"/>
                <w:szCs w:val="24"/>
              </w:rPr>
              <w:t>Арх. ИА №1760 Л.12,</w:t>
            </w:r>
          </w:p>
          <w:p w:rsidR="00753046" w:rsidRPr="00221017" w:rsidRDefault="00753046" w:rsidP="00E246B1">
            <w:pPr>
              <w:jc w:val="center"/>
              <w:rPr>
                <w:color w:val="000000"/>
                <w:sz w:val="24"/>
                <w:szCs w:val="24"/>
              </w:rPr>
            </w:pPr>
            <w:r w:rsidRPr="00221017">
              <w:rPr>
                <w:color w:val="000000"/>
                <w:sz w:val="24"/>
                <w:szCs w:val="24"/>
              </w:rPr>
              <w:t xml:space="preserve"> №11820 Л.13</w:t>
            </w:r>
          </w:p>
        </w:tc>
      </w:tr>
      <w:tr w:rsidR="00753046" w:rsidRPr="00221017" w:rsidTr="00E246B1">
        <w:trPr>
          <w:jc w:val="center"/>
        </w:trPr>
        <w:tc>
          <w:tcPr>
            <w:tcW w:w="1658" w:type="dxa"/>
            <w:vAlign w:val="center"/>
          </w:tcPr>
          <w:p w:rsidR="00753046" w:rsidRPr="00221017" w:rsidRDefault="00753046" w:rsidP="00E246B1">
            <w:pPr>
              <w:jc w:val="center"/>
              <w:rPr>
                <w:color w:val="000000"/>
                <w:sz w:val="24"/>
                <w:szCs w:val="24"/>
              </w:rPr>
            </w:pPr>
            <w:r w:rsidRPr="00221017">
              <w:rPr>
                <w:color w:val="000000"/>
                <w:sz w:val="24"/>
                <w:szCs w:val="24"/>
              </w:rPr>
              <w:t>Курган</w:t>
            </w:r>
          </w:p>
        </w:tc>
        <w:tc>
          <w:tcPr>
            <w:tcW w:w="1701" w:type="dxa"/>
            <w:vAlign w:val="center"/>
          </w:tcPr>
          <w:p w:rsidR="00753046" w:rsidRPr="00221017" w:rsidRDefault="00753046" w:rsidP="00E246B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753046" w:rsidRPr="00221017" w:rsidRDefault="00753046" w:rsidP="00E246B1">
            <w:pPr>
              <w:jc w:val="center"/>
              <w:rPr>
                <w:color w:val="000000"/>
                <w:sz w:val="24"/>
                <w:szCs w:val="24"/>
              </w:rPr>
            </w:pPr>
            <w:r w:rsidRPr="00221017">
              <w:rPr>
                <w:color w:val="000000"/>
                <w:sz w:val="24"/>
                <w:szCs w:val="24"/>
              </w:rPr>
              <w:t>с. Хотьково, близ села, правый берег Рессеты</w:t>
            </w:r>
          </w:p>
        </w:tc>
        <w:tc>
          <w:tcPr>
            <w:tcW w:w="3639" w:type="dxa"/>
            <w:vAlign w:val="center"/>
          </w:tcPr>
          <w:p w:rsidR="00753046" w:rsidRPr="00221017" w:rsidRDefault="00753046" w:rsidP="00E246B1">
            <w:pPr>
              <w:jc w:val="center"/>
              <w:rPr>
                <w:color w:val="000000"/>
                <w:sz w:val="24"/>
                <w:szCs w:val="24"/>
              </w:rPr>
            </w:pPr>
            <w:r w:rsidRPr="00221017">
              <w:rPr>
                <w:color w:val="000000"/>
                <w:sz w:val="24"/>
                <w:szCs w:val="24"/>
              </w:rPr>
              <w:t>Археологическая карта России. Калужская область. 1992. № 141.</w:t>
            </w:r>
          </w:p>
        </w:tc>
      </w:tr>
      <w:tr w:rsidR="00753046" w:rsidRPr="00221017" w:rsidTr="00E246B1">
        <w:trPr>
          <w:jc w:val="center"/>
        </w:trPr>
        <w:tc>
          <w:tcPr>
            <w:tcW w:w="1658" w:type="dxa"/>
            <w:vAlign w:val="center"/>
          </w:tcPr>
          <w:p w:rsidR="00753046" w:rsidRPr="00221017" w:rsidRDefault="00753046" w:rsidP="00E246B1">
            <w:pPr>
              <w:jc w:val="center"/>
              <w:rPr>
                <w:color w:val="000000"/>
                <w:sz w:val="24"/>
                <w:szCs w:val="24"/>
              </w:rPr>
            </w:pPr>
            <w:r w:rsidRPr="00221017">
              <w:rPr>
                <w:color w:val="000000"/>
                <w:sz w:val="24"/>
                <w:szCs w:val="24"/>
              </w:rPr>
              <w:t>Поселение</w:t>
            </w:r>
          </w:p>
        </w:tc>
        <w:tc>
          <w:tcPr>
            <w:tcW w:w="1701" w:type="dxa"/>
            <w:vAlign w:val="center"/>
          </w:tcPr>
          <w:p w:rsidR="00753046" w:rsidRPr="00221017" w:rsidRDefault="00753046" w:rsidP="00E246B1">
            <w:pPr>
              <w:jc w:val="center"/>
              <w:rPr>
                <w:color w:val="000000"/>
                <w:sz w:val="24"/>
                <w:szCs w:val="24"/>
              </w:rPr>
            </w:pPr>
            <w:r w:rsidRPr="00221017">
              <w:rPr>
                <w:color w:val="000000"/>
                <w:sz w:val="24"/>
                <w:szCs w:val="24"/>
              </w:rPr>
              <w:t>неолит, ранний железный век,</w:t>
            </w:r>
          </w:p>
          <w:p w:rsidR="00753046" w:rsidRPr="00221017" w:rsidRDefault="00753046" w:rsidP="00E246B1">
            <w:pPr>
              <w:jc w:val="center"/>
              <w:rPr>
                <w:color w:val="000000"/>
                <w:sz w:val="24"/>
                <w:szCs w:val="24"/>
              </w:rPr>
            </w:pPr>
            <w:r w:rsidRPr="00221017">
              <w:rPr>
                <w:color w:val="000000"/>
                <w:sz w:val="24"/>
                <w:szCs w:val="24"/>
                <w:lang w:val="en-US"/>
              </w:rPr>
              <w:t>XIV</w:t>
            </w:r>
            <w:r w:rsidRPr="00221017">
              <w:rPr>
                <w:color w:val="000000"/>
                <w:sz w:val="24"/>
                <w:szCs w:val="24"/>
              </w:rPr>
              <w:t>-</w:t>
            </w:r>
            <w:r w:rsidRPr="00221017">
              <w:rPr>
                <w:color w:val="000000"/>
                <w:sz w:val="24"/>
                <w:szCs w:val="24"/>
                <w:lang w:val="en-US"/>
              </w:rPr>
              <w:t>XVII</w:t>
            </w:r>
            <w:r w:rsidRPr="00221017">
              <w:rPr>
                <w:color w:val="000000"/>
                <w:sz w:val="24"/>
                <w:szCs w:val="24"/>
              </w:rPr>
              <w:t>вв.</w:t>
            </w:r>
          </w:p>
        </w:tc>
        <w:tc>
          <w:tcPr>
            <w:tcW w:w="2551" w:type="dxa"/>
            <w:vAlign w:val="center"/>
          </w:tcPr>
          <w:p w:rsidR="00753046" w:rsidRPr="00221017" w:rsidRDefault="00753046" w:rsidP="00E246B1">
            <w:pPr>
              <w:jc w:val="center"/>
              <w:rPr>
                <w:color w:val="000000"/>
                <w:sz w:val="24"/>
                <w:szCs w:val="24"/>
              </w:rPr>
            </w:pPr>
            <w:r w:rsidRPr="00221017">
              <w:rPr>
                <w:color w:val="000000"/>
                <w:sz w:val="24"/>
                <w:szCs w:val="24"/>
              </w:rPr>
              <w:t>дер. Гульцово, 0,2 км к югу от деревни</w:t>
            </w:r>
          </w:p>
        </w:tc>
        <w:tc>
          <w:tcPr>
            <w:tcW w:w="3639" w:type="dxa"/>
            <w:vAlign w:val="center"/>
          </w:tcPr>
          <w:p w:rsidR="00753046" w:rsidRPr="00221017" w:rsidRDefault="00753046" w:rsidP="00E246B1">
            <w:pPr>
              <w:jc w:val="center"/>
              <w:rPr>
                <w:color w:val="000000"/>
                <w:sz w:val="24"/>
                <w:szCs w:val="24"/>
              </w:rPr>
            </w:pPr>
            <w:r w:rsidRPr="00221017">
              <w:rPr>
                <w:color w:val="000000"/>
                <w:sz w:val="24"/>
                <w:szCs w:val="24"/>
              </w:rPr>
              <w:t>Археологическая карта России. Калужская область. № 272</w:t>
            </w:r>
          </w:p>
          <w:p w:rsidR="00753046" w:rsidRPr="00221017" w:rsidRDefault="00753046" w:rsidP="00E246B1">
            <w:pPr>
              <w:jc w:val="center"/>
              <w:rPr>
                <w:color w:val="000000"/>
                <w:sz w:val="24"/>
                <w:szCs w:val="24"/>
              </w:rPr>
            </w:pPr>
            <w:r w:rsidRPr="00221017">
              <w:rPr>
                <w:color w:val="000000"/>
                <w:sz w:val="24"/>
                <w:szCs w:val="24"/>
              </w:rPr>
              <w:t>Арх. ИА №16331 Л.25</w:t>
            </w:r>
          </w:p>
        </w:tc>
      </w:tr>
    </w:tbl>
    <w:p w:rsidR="00753046" w:rsidRPr="00221017" w:rsidRDefault="00753046" w:rsidP="000201B8">
      <w:pPr>
        <w:pStyle w:val="Main"/>
        <w:rPr>
          <w:b/>
          <w:bCs/>
          <w:color w:val="000000"/>
        </w:rPr>
      </w:pPr>
    </w:p>
    <w:p w:rsidR="00753046" w:rsidRPr="00863499" w:rsidRDefault="00753046" w:rsidP="000201B8">
      <w:pPr>
        <w:pStyle w:val="Main"/>
        <w:rPr>
          <w:b/>
          <w:sz w:val="26"/>
          <w:szCs w:val="26"/>
        </w:rPr>
      </w:pPr>
      <w:r w:rsidRPr="004C701B">
        <w:rPr>
          <w:b/>
        </w:rPr>
        <w:t>6</w:t>
      </w:r>
      <w:r w:rsidRPr="00863499">
        <w:rPr>
          <w:b/>
          <w:sz w:val="26"/>
          <w:szCs w:val="26"/>
        </w:rPr>
        <w:t>. Изложить в новой редакции:</w:t>
      </w:r>
    </w:p>
    <w:p w:rsidR="00753046" w:rsidRPr="000201B8" w:rsidRDefault="00753046" w:rsidP="000201B8">
      <w:pPr>
        <w:pStyle w:val="Main"/>
        <w:rPr>
          <w:sz w:val="24"/>
          <w:szCs w:val="24"/>
        </w:rPr>
      </w:pPr>
      <w:r w:rsidRPr="000201B8">
        <w:rPr>
          <w:sz w:val="24"/>
          <w:szCs w:val="24"/>
        </w:rPr>
        <w:t>-  Карту границ населённых пунктов;</w:t>
      </w:r>
    </w:p>
    <w:p w:rsidR="00753046" w:rsidRPr="006E7E4F" w:rsidRDefault="00753046" w:rsidP="000201B8">
      <w:pPr>
        <w:pStyle w:val="Main"/>
        <w:rPr>
          <w:szCs w:val="24"/>
        </w:rPr>
      </w:pPr>
      <w:r w:rsidRPr="000201B8">
        <w:rPr>
          <w:sz w:val="24"/>
          <w:szCs w:val="24"/>
        </w:rPr>
        <w:t>- Карту границ зон особого использования территории по инженерно-геологическим</w:t>
      </w:r>
      <w:r>
        <w:rPr>
          <w:szCs w:val="24"/>
        </w:rPr>
        <w:t xml:space="preserve"> </w:t>
      </w:r>
      <w:r w:rsidRPr="000201B8">
        <w:rPr>
          <w:sz w:val="24"/>
          <w:szCs w:val="24"/>
        </w:rPr>
        <w:t>ограничениям.</w:t>
      </w:r>
    </w:p>
    <w:p w:rsidR="00753046" w:rsidRPr="0030766F" w:rsidRDefault="00753046" w:rsidP="000201B8">
      <w:pPr>
        <w:pStyle w:val="Main"/>
      </w:pPr>
    </w:p>
    <w:sectPr w:rsidR="00753046" w:rsidRPr="0030766F" w:rsidSect="00687F83">
      <w:pgSz w:w="11906" w:h="16838"/>
      <w:pgMar w:top="851" w:right="850" w:bottom="1134" w:left="1276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ўа¬»¬¦¬ў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Heading1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pStyle w:val="Heading3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pStyle w:val="Heading5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pStyle w:val="Heading6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pStyle w:val="Heading7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pStyle w:val="Heading8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pStyle w:val="Heading9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7B25D0C"/>
    <w:multiLevelType w:val="hybridMultilevel"/>
    <w:tmpl w:val="BB5E9CBA"/>
    <w:lvl w:ilvl="0" w:tplc="C86C9528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5A1E"/>
    <w:rsid w:val="00011017"/>
    <w:rsid w:val="000201B8"/>
    <w:rsid w:val="000310D7"/>
    <w:rsid w:val="00035993"/>
    <w:rsid w:val="000435FC"/>
    <w:rsid w:val="00050583"/>
    <w:rsid w:val="00050782"/>
    <w:rsid w:val="00050912"/>
    <w:rsid w:val="000541D6"/>
    <w:rsid w:val="00062CD8"/>
    <w:rsid w:val="000641D8"/>
    <w:rsid w:val="00076FEA"/>
    <w:rsid w:val="00085172"/>
    <w:rsid w:val="00091D62"/>
    <w:rsid w:val="000A2BCB"/>
    <w:rsid w:val="000A7BE8"/>
    <w:rsid w:val="000B329A"/>
    <w:rsid w:val="000B5915"/>
    <w:rsid w:val="000C024C"/>
    <w:rsid w:val="000C265B"/>
    <w:rsid w:val="000D19FA"/>
    <w:rsid w:val="000E0869"/>
    <w:rsid w:val="000E1097"/>
    <w:rsid w:val="000E36B5"/>
    <w:rsid w:val="000E3D68"/>
    <w:rsid w:val="000F0BF2"/>
    <w:rsid w:val="000F5DEE"/>
    <w:rsid w:val="000F7229"/>
    <w:rsid w:val="00106369"/>
    <w:rsid w:val="001165F8"/>
    <w:rsid w:val="001208AF"/>
    <w:rsid w:val="00127728"/>
    <w:rsid w:val="00143903"/>
    <w:rsid w:val="00153489"/>
    <w:rsid w:val="00156B80"/>
    <w:rsid w:val="0017164D"/>
    <w:rsid w:val="00176456"/>
    <w:rsid w:val="00176EEE"/>
    <w:rsid w:val="001825F8"/>
    <w:rsid w:val="00190964"/>
    <w:rsid w:val="00190D22"/>
    <w:rsid w:val="001B35A4"/>
    <w:rsid w:val="001B7701"/>
    <w:rsid w:val="001C72A7"/>
    <w:rsid w:val="001C7D6C"/>
    <w:rsid w:val="001D0514"/>
    <w:rsid w:val="001D5129"/>
    <w:rsid w:val="001E34DC"/>
    <w:rsid w:val="001E54FA"/>
    <w:rsid w:val="001E6AA6"/>
    <w:rsid w:val="001F0B27"/>
    <w:rsid w:val="001F3EA9"/>
    <w:rsid w:val="0020656A"/>
    <w:rsid w:val="0020761A"/>
    <w:rsid w:val="00221017"/>
    <w:rsid w:val="00225B71"/>
    <w:rsid w:val="00234CBD"/>
    <w:rsid w:val="0023510B"/>
    <w:rsid w:val="00247F48"/>
    <w:rsid w:val="002519FC"/>
    <w:rsid w:val="0025230F"/>
    <w:rsid w:val="00260BDC"/>
    <w:rsid w:val="00260FBF"/>
    <w:rsid w:val="002620EF"/>
    <w:rsid w:val="00284631"/>
    <w:rsid w:val="002A717F"/>
    <w:rsid w:val="002A7932"/>
    <w:rsid w:val="002C5095"/>
    <w:rsid w:val="002C5D71"/>
    <w:rsid w:val="002D2640"/>
    <w:rsid w:val="002E3001"/>
    <w:rsid w:val="002E620A"/>
    <w:rsid w:val="002F0200"/>
    <w:rsid w:val="002F31FF"/>
    <w:rsid w:val="00303E53"/>
    <w:rsid w:val="00304891"/>
    <w:rsid w:val="0030766F"/>
    <w:rsid w:val="00316BB9"/>
    <w:rsid w:val="003177B1"/>
    <w:rsid w:val="003260A6"/>
    <w:rsid w:val="003301A9"/>
    <w:rsid w:val="00337FF1"/>
    <w:rsid w:val="0036141B"/>
    <w:rsid w:val="00364F68"/>
    <w:rsid w:val="003775BC"/>
    <w:rsid w:val="0038206F"/>
    <w:rsid w:val="003834B1"/>
    <w:rsid w:val="0038565E"/>
    <w:rsid w:val="003908A7"/>
    <w:rsid w:val="0039220F"/>
    <w:rsid w:val="003D1DED"/>
    <w:rsid w:val="003E4951"/>
    <w:rsid w:val="003F0394"/>
    <w:rsid w:val="003F6152"/>
    <w:rsid w:val="00405564"/>
    <w:rsid w:val="004121C3"/>
    <w:rsid w:val="004257D0"/>
    <w:rsid w:val="00443C0A"/>
    <w:rsid w:val="00443D59"/>
    <w:rsid w:val="00450A13"/>
    <w:rsid w:val="00453BF6"/>
    <w:rsid w:val="00462D58"/>
    <w:rsid w:val="004638BE"/>
    <w:rsid w:val="00473384"/>
    <w:rsid w:val="00476FC3"/>
    <w:rsid w:val="00482B71"/>
    <w:rsid w:val="0049022E"/>
    <w:rsid w:val="00491CE3"/>
    <w:rsid w:val="00495F43"/>
    <w:rsid w:val="004A6603"/>
    <w:rsid w:val="004A664F"/>
    <w:rsid w:val="004B3FB4"/>
    <w:rsid w:val="004B6C23"/>
    <w:rsid w:val="004C3187"/>
    <w:rsid w:val="004C3E09"/>
    <w:rsid w:val="004C701B"/>
    <w:rsid w:val="004D4CC0"/>
    <w:rsid w:val="004D5ADF"/>
    <w:rsid w:val="004E686D"/>
    <w:rsid w:val="004E7DFB"/>
    <w:rsid w:val="004F2C7E"/>
    <w:rsid w:val="004F66DA"/>
    <w:rsid w:val="00500DB1"/>
    <w:rsid w:val="005048CE"/>
    <w:rsid w:val="0051147D"/>
    <w:rsid w:val="00513B22"/>
    <w:rsid w:val="00521D24"/>
    <w:rsid w:val="00533650"/>
    <w:rsid w:val="0053447D"/>
    <w:rsid w:val="0053722C"/>
    <w:rsid w:val="00543350"/>
    <w:rsid w:val="005479A1"/>
    <w:rsid w:val="00553F17"/>
    <w:rsid w:val="005545A5"/>
    <w:rsid w:val="00555DE1"/>
    <w:rsid w:val="00570D1B"/>
    <w:rsid w:val="00573345"/>
    <w:rsid w:val="005738B1"/>
    <w:rsid w:val="00575B31"/>
    <w:rsid w:val="00576895"/>
    <w:rsid w:val="00580D82"/>
    <w:rsid w:val="00583908"/>
    <w:rsid w:val="005850D7"/>
    <w:rsid w:val="005A6647"/>
    <w:rsid w:val="005B7094"/>
    <w:rsid w:val="005C1F48"/>
    <w:rsid w:val="005D492E"/>
    <w:rsid w:val="005E0352"/>
    <w:rsid w:val="005E1AEE"/>
    <w:rsid w:val="005E1CD0"/>
    <w:rsid w:val="005E31BB"/>
    <w:rsid w:val="005E4C04"/>
    <w:rsid w:val="0060482B"/>
    <w:rsid w:val="00611EC2"/>
    <w:rsid w:val="006158F5"/>
    <w:rsid w:val="00620EC6"/>
    <w:rsid w:val="00624016"/>
    <w:rsid w:val="006328E0"/>
    <w:rsid w:val="00632EDB"/>
    <w:rsid w:val="00637640"/>
    <w:rsid w:val="006405D0"/>
    <w:rsid w:val="006425B4"/>
    <w:rsid w:val="00643DD6"/>
    <w:rsid w:val="00646B84"/>
    <w:rsid w:val="00655CAB"/>
    <w:rsid w:val="006607EF"/>
    <w:rsid w:val="006640F3"/>
    <w:rsid w:val="00664147"/>
    <w:rsid w:val="00675935"/>
    <w:rsid w:val="0067732E"/>
    <w:rsid w:val="00683EBF"/>
    <w:rsid w:val="00687F83"/>
    <w:rsid w:val="006954EA"/>
    <w:rsid w:val="00697FB7"/>
    <w:rsid w:val="006A4D17"/>
    <w:rsid w:val="006B06CB"/>
    <w:rsid w:val="006B7F19"/>
    <w:rsid w:val="006C52EA"/>
    <w:rsid w:val="006E7E4F"/>
    <w:rsid w:val="006F54FC"/>
    <w:rsid w:val="00701040"/>
    <w:rsid w:val="00701FB0"/>
    <w:rsid w:val="00705B1F"/>
    <w:rsid w:val="00713A13"/>
    <w:rsid w:val="007152AF"/>
    <w:rsid w:val="00720485"/>
    <w:rsid w:val="00724D3B"/>
    <w:rsid w:val="007251EA"/>
    <w:rsid w:val="00744E3D"/>
    <w:rsid w:val="00747AA6"/>
    <w:rsid w:val="00750585"/>
    <w:rsid w:val="00752026"/>
    <w:rsid w:val="00753046"/>
    <w:rsid w:val="007723C4"/>
    <w:rsid w:val="00774047"/>
    <w:rsid w:val="007752B9"/>
    <w:rsid w:val="00790A32"/>
    <w:rsid w:val="007A24FA"/>
    <w:rsid w:val="007C7C35"/>
    <w:rsid w:val="007D3C53"/>
    <w:rsid w:val="007D694B"/>
    <w:rsid w:val="007E5266"/>
    <w:rsid w:val="007E5A1E"/>
    <w:rsid w:val="008003A8"/>
    <w:rsid w:val="00813B65"/>
    <w:rsid w:val="008262FA"/>
    <w:rsid w:val="008331DD"/>
    <w:rsid w:val="008367D9"/>
    <w:rsid w:val="00840BFA"/>
    <w:rsid w:val="00843382"/>
    <w:rsid w:val="0084400F"/>
    <w:rsid w:val="008519CB"/>
    <w:rsid w:val="008527FF"/>
    <w:rsid w:val="008529BD"/>
    <w:rsid w:val="008541C0"/>
    <w:rsid w:val="008558AD"/>
    <w:rsid w:val="0085756A"/>
    <w:rsid w:val="0086152A"/>
    <w:rsid w:val="00862137"/>
    <w:rsid w:val="00863499"/>
    <w:rsid w:val="00875C43"/>
    <w:rsid w:val="008804F1"/>
    <w:rsid w:val="00885910"/>
    <w:rsid w:val="00887B8C"/>
    <w:rsid w:val="00891A93"/>
    <w:rsid w:val="008A0A5B"/>
    <w:rsid w:val="008A7235"/>
    <w:rsid w:val="008B056F"/>
    <w:rsid w:val="008B308E"/>
    <w:rsid w:val="008D09DE"/>
    <w:rsid w:val="008D37F5"/>
    <w:rsid w:val="008E5F5F"/>
    <w:rsid w:val="008F1924"/>
    <w:rsid w:val="008F4E9A"/>
    <w:rsid w:val="0090263D"/>
    <w:rsid w:val="00902F96"/>
    <w:rsid w:val="009133AB"/>
    <w:rsid w:val="009202C8"/>
    <w:rsid w:val="009228B7"/>
    <w:rsid w:val="00933514"/>
    <w:rsid w:val="0094714C"/>
    <w:rsid w:val="00947C0C"/>
    <w:rsid w:val="00955F8A"/>
    <w:rsid w:val="00961CC4"/>
    <w:rsid w:val="00970334"/>
    <w:rsid w:val="00973570"/>
    <w:rsid w:val="00981E3A"/>
    <w:rsid w:val="0098487F"/>
    <w:rsid w:val="0098495A"/>
    <w:rsid w:val="00984F1A"/>
    <w:rsid w:val="00990BE5"/>
    <w:rsid w:val="00995F41"/>
    <w:rsid w:val="009A5728"/>
    <w:rsid w:val="009A5AE4"/>
    <w:rsid w:val="009A65B6"/>
    <w:rsid w:val="009A7A1B"/>
    <w:rsid w:val="009B363E"/>
    <w:rsid w:val="009B672C"/>
    <w:rsid w:val="009C4739"/>
    <w:rsid w:val="009C5E7C"/>
    <w:rsid w:val="009E0892"/>
    <w:rsid w:val="009E32B0"/>
    <w:rsid w:val="009E39A4"/>
    <w:rsid w:val="009E5DB0"/>
    <w:rsid w:val="009E7595"/>
    <w:rsid w:val="009E7C0B"/>
    <w:rsid w:val="009F3E11"/>
    <w:rsid w:val="009F703A"/>
    <w:rsid w:val="00A00A58"/>
    <w:rsid w:val="00A1397A"/>
    <w:rsid w:val="00A16A3D"/>
    <w:rsid w:val="00A2176B"/>
    <w:rsid w:val="00A302E6"/>
    <w:rsid w:val="00A30C34"/>
    <w:rsid w:val="00A310D5"/>
    <w:rsid w:val="00A348D3"/>
    <w:rsid w:val="00A37B53"/>
    <w:rsid w:val="00A40D7C"/>
    <w:rsid w:val="00A42EB4"/>
    <w:rsid w:val="00A51DA8"/>
    <w:rsid w:val="00A5572C"/>
    <w:rsid w:val="00A73CD4"/>
    <w:rsid w:val="00A75C73"/>
    <w:rsid w:val="00A75EC9"/>
    <w:rsid w:val="00A8406F"/>
    <w:rsid w:val="00A90385"/>
    <w:rsid w:val="00A917D4"/>
    <w:rsid w:val="00AA40A6"/>
    <w:rsid w:val="00AA58FD"/>
    <w:rsid w:val="00AB5735"/>
    <w:rsid w:val="00AB6BEE"/>
    <w:rsid w:val="00AB6EAF"/>
    <w:rsid w:val="00AC09CD"/>
    <w:rsid w:val="00AC0D53"/>
    <w:rsid w:val="00AD0078"/>
    <w:rsid w:val="00AD19C8"/>
    <w:rsid w:val="00AD3F1B"/>
    <w:rsid w:val="00AF1F9B"/>
    <w:rsid w:val="00AF584A"/>
    <w:rsid w:val="00AF64D7"/>
    <w:rsid w:val="00B07264"/>
    <w:rsid w:val="00B26DA4"/>
    <w:rsid w:val="00B45BB4"/>
    <w:rsid w:val="00B649D1"/>
    <w:rsid w:val="00B810D6"/>
    <w:rsid w:val="00B864DE"/>
    <w:rsid w:val="00B91D7D"/>
    <w:rsid w:val="00B93E9D"/>
    <w:rsid w:val="00BB0229"/>
    <w:rsid w:val="00BB2E2F"/>
    <w:rsid w:val="00BB3D1F"/>
    <w:rsid w:val="00BD2970"/>
    <w:rsid w:val="00BD77A2"/>
    <w:rsid w:val="00BE3F9E"/>
    <w:rsid w:val="00BE5133"/>
    <w:rsid w:val="00BF2991"/>
    <w:rsid w:val="00BF6535"/>
    <w:rsid w:val="00C07F60"/>
    <w:rsid w:val="00C1128F"/>
    <w:rsid w:val="00C25FB9"/>
    <w:rsid w:val="00C2717A"/>
    <w:rsid w:val="00C324BD"/>
    <w:rsid w:val="00C357C9"/>
    <w:rsid w:val="00C537F6"/>
    <w:rsid w:val="00C7250B"/>
    <w:rsid w:val="00C90D88"/>
    <w:rsid w:val="00C9153D"/>
    <w:rsid w:val="00C9450A"/>
    <w:rsid w:val="00CA05EB"/>
    <w:rsid w:val="00CA440D"/>
    <w:rsid w:val="00CA5CA8"/>
    <w:rsid w:val="00CB7902"/>
    <w:rsid w:val="00CB7F11"/>
    <w:rsid w:val="00CC16C8"/>
    <w:rsid w:val="00CC4152"/>
    <w:rsid w:val="00CD15C0"/>
    <w:rsid w:val="00CD23CB"/>
    <w:rsid w:val="00CE3737"/>
    <w:rsid w:val="00CE4413"/>
    <w:rsid w:val="00CF279A"/>
    <w:rsid w:val="00CF37FA"/>
    <w:rsid w:val="00CF5D13"/>
    <w:rsid w:val="00CF7A1F"/>
    <w:rsid w:val="00D07E01"/>
    <w:rsid w:val="00D10A8D"/>
    <w:rsid w:val="00D2179D"/>
    <w:rsid w:val="00D2215F"/>
    <w:rsid w:val="00D30BF5"/>
    <w:rsid w:val="00D41970"/>
    <w:rsid w:val="00D41F66"/>
    <w:rsid w:val="00D47BB1"/>
    <w:rsid w:val="00D520D6"/>
    <w:rsid w:val="00D77BB6"/>
    <w:rsid w:val="00D833EB"/>
    <w:rsid w:val="00D83BCE"/>
    <w:rsid w:val="00D84CF4"/>
    <w:rsid w:val="00D94B05"/>
    <w:rsid w:val="00DA6E15"/>
    <w:rsid w:val="00DB2E73"/>
    <w:rsid w:val="00DC19AB"/>
    <w:rsid w:val="00DC530E"/>
    <w:rsid w:val="00DD207C"/>
    <w:rsid w:val="00DD4F2E"/>
    <w:rsid w:val="00DD6A29"/>
    <w:rsid w:val="00DE246F"/>
    <w:rsid w:val="00DE3105"/>
    <w:rsid w:val="00DE7ADD"/>
    <w:rsid w:val="00E0035B"/>
    <w:rsid w:val="00E021B9"/>
    <w:rsid w:val="00E03721"/>
    <w:rsid w:val="00E22F10"/>
    <w:rsid w:val="00E246B1"/>
    <w:rsid w:val="00E47554"/>
    <w:rsid w:val="00E60481"/>
    <w:rsid w:val="00E62BD8"/>
    <w:rsid w:val="00E7433A"/>
    <w:rsid w:val="00E8262C"/>
    <w:rsid w:val="00E9561D"/>
    <w:rsid w:val="00EB11DB"/>
    <w:rsid w:val="00EB4A8D"/>
    <w:rsid w:val="00EB606E"/>
    <w:rsid w:val="00EC3826"/>
    <w:rsid w:val="00ED2AE6"/>
    <w:rsid w:val="00EE05DF"/>
    <w:rsid w:val="00EE5E0A"/>
    <w:rsid w:val="00EF263E"/>
    <w:rsid w:val="00EF38D8"/>
    <w:rsid w:val="00EF3AF3"/>
    <w:rsid w:val="00F02905"/>
    <w:rsid w:val="00F037BD"/>
    <w:rsid w:val="00F14543"/>
    <w:rsid w:val="00F21A19"/>
    <w:rsid w:val="00F22D5D"/>
    <w:rsid w:val="00F269AC"/>
    <w:rsid w:val="00F27659"/>
    <w:rsid w:val="00F27E5E"/>
    <w:rsid w:val="00F35B1C"/>
    <w:rsid w:val="00F40F2C"/>
    <w:rsid w:val="00F4542C"/>
    <w:rsid w:val="00F52C28"/>
    <w:rsid w:val="00F66F3C"/>
    <w:rsid w:val="00F73377"/>
    <w:rsid w:val="00F77584"/>
    <w:rsid w:val="00FA28BD"/>
    <w:rsid w:val="00FB2842"/>
    <w:rsid w:val="00FB46F6"/>
    <w:rsid w:val="00FC662C"/>
    <w:rsid w:val="00FD05B5"/>
    <w:rsid w:val="00FE5B02"/>
    <w:rsid w:val="00FF0541"/>
    <w:rsid w:val="00FF0742"/>
    <w:rsid w:val="00FF1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7E5A1E"/>
    <w:pPr>
      <w:suppressAutoHyphens/>
    </w:pPr>
    <w:rPr>
      <w:rFonts w:ascii="Times New Roman" w:eastAsia="Times New Roman" w:hAnsi="Times New Roman"/>
      <w:sz w:val="28"/>
      <w:szCs w:val="28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0766F"/>
    <w:pPr>
      <w:keepNext/>
      <w:keepLines/>
      <w:pageBreakBefore/>
      <w:numPr>
        <w:numId w:val="2"/>
      </w:numPr>
      <w:spacing w:after="240" w:line="360" w:lineRule="auto"/>
      <w:jc w:val="center"/>
      <w:outlineLvl w:val="0"/>
    </w:pPr>
    <w:rPr>
      <w:rFonts w:eastAsia="Calibr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0766F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9"/>
    <w:qFormat/>
    <w:rsid w:val="0030766F"/>
    <w:pPr>
      <w:numPr>
        <w:ilvl w:val="2"/>
        <w:numId w:val="2"/>
      </w:numPr>
      <w:spacing w:before="0" w:after="360" w:line="360" w:lineRule="auto"/>
      <w:jc w:val="center"/>
      <w:outlineLvl w:val="2"/>
    </w:pPr>
    <w:rPr>
      <w:rFonts w:ascii="Times New Roman" w:eastAsia="Calibri" w:hAnsi="Times New Roman"/>
      <w:color w:val="auto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0766F"/>
    <w:pPr>
      <w:keepNext/>
      <w:numPr>
        <w:ilvl w:val="4"/>
        <w:numId w:val="2"/>
      </w:numPr>
      <w:spacing w:line="360" w:lineRule="auto"/>
      <w:ind w:left="0" w:firstLine="705"/>
      <w:jc w:val="center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30766F"/>
    <w:pPr>
      <w:keepNext/>
      <w:numPr>
        <w:ilvl w:val="5"/>
        <w:numId w:val="2"/>
      </w:numPr>
      <w:spacing w:line="360" w:lineRule="auto"/>
      <w:ind w:left="0" w:firstLine="708"/>
      <w:jc w:val="both"/>
      <w:outlineLvl w:val="5"/>
    </w:pPr>
    <w:rPr>
      <w:b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30766F"/>
    <w:pPr>
      <w:keepNext/>
      <w:numPr>
        <w:ilvl w:val="6"/>
        <w:numId w:val="2"/>
      </w:numPr>
      <w:outlineLvl w:val="6"/>
    </w:pPr>
    <w:rPr>
      <w:b/>
      <w:bCs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30766F"/>
    <w:pPr>
      <w:keepNext/>
      <w:numPr>
        <w:ilvl w:val="7"/>
        <w:numId w:val="2"/>
      </w:numPr>
      <w:spacing w:line="360" w:lineRule="auto"/>
      <w:ind w:left="0" w:firstLine="720"/>
      <w:jc w:val="center"/>
      <w:outlineLvl w:val="7"/>
    </w:pPr>
    <w:rPr>
      <w:b/>
      <w:sz w:val="24"/>
      <w:szCs w:val="20"/>
      <w:u w:val="singl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30766F"/>
    <w:pPr>
      <w:keepNext/>
      <w:numPr>
        <w:ilvl w:val="8"/>
        <w:numId w:val="2"/>
      </w:numPr>
      <w:spacing w:line="360" w:lineRule="auto"/>
      <w:ind w:left="0" w:firstLine="851"/>
      <w:jc w:val="center"/>
      <w:outlineLvl w:val="8"/>
    </w:pPr>
    <w:rPr>
      <w:b/>
      <w:sz w:val="24"/>
      <w:szCs w:val="20"/>
      <w:u w:val="single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0766F"/>
    <w:rPr>
      <w:rFonts w:ascii="Times New Roman" w:hAnsi="Times New Roman" w:cs="Times New Roman"/>
      <w:b/>
      <w:bCs/>
      <w:sz w:val="32"/>
      <w:szCs w:val="32"/>
      <w:lang w:val="ru-RU" w:eastAsia="ar-SA" w:bidi="ar-SA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30766F"/>
    <w:rPr>
      <w:rFonts w:ascii="Cambria" w:hAnsi="Cambria" w:cs="Times New Roman"/>
      <w:b/>
      <w:bCs/>
      <w:color w:val="4F81BD"/>
      <w:sz w:val="26"/>
      <w:szCs w:val="26"/>
      <w:lang w:eastAsia="ar-SA" w:bidi="ar-SA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0766F"/>
    <w:rPr>
      <w:rFonts w:ascii="Times New Roman" w:hAnsi="Times New Roman" w:cs="Times New Roman"/>
      <w:b/>
      <w:bCs/>
      <w:sz w:val="24"/>
      <w:szCs w:val="24"/>
      <w:lang w:eastAsia="ar-SA" w:bidi="ar-SA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30766F"/>
    <w:rPr>
      <w:rFonts w:ascii="Times New Roman" w:hAnsi="Times New Roman" w:cs="Times New Roman"/>
      <w:b/>
      <w:bCs/>
      <w:sz w:val="24"/>
      <w:szCs w:val="24"/>
      <w:lang w:eastAsia="ar-SA" w:bidi="ar-SA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30766F"/>
    <w:rPr>
      <w:rFonts w:ascii="Times New Roman" w:hAnsi="Times New Roman" w:cs="Times New Roman"/>
      <w:b/>
      <w:sz w:val="24"/>
      <w:szCs w:val="24"/>
      <w:lang w:eastAsia="ar-SA" w:bidi="ar-SA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30766F"/>
    <w:rPr>
      <w:rFonts w:ascii="Times New Roman" w:hAnsi="Times New Roman" w:cs="Times New Roman"/>
      <w:b/>
      <w:bCs/>
      <w:sz w:val="24"/>
      <w:szCs w:val="24"/>
      <w:lang w:eastAsia="ar-SA" w:bidi="ar-SA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30766F"/>
    <w:rPr>
      <w:rFonts w:ascii="Times New Roman" w:hAnsi="Times New Roman" w:cs="Times New Roman"/>
      <w:b/>
      <w:sz w:val="20"/>
      <w:szCs w:val="20"/>
      <w:u w:val="single"/>
      <w:lang w:eastAsia="ar-SA" w:bidi="ar-SA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30766F"/>
    <w:rPr>
      <w:rFonts w:ascii="Times New Roman" w:hAnsi="Times New Roman" w:cs="Times New Roman"/>
      <w:b/>
      <w:sz w:val="20"/>
      <w:szCs w:val="20"/>
      <w:u w:val="single"/>
      <w:lang w:eastAsia="ar-SA" w:bidi="ar-SA"/>
    </w:rPr>
  </w:style>
  <w:style w:type="paragraph" w:customStyle="1" w:styleId="Main">
    <w:name w:val="Main"/>
    <w:link w:val="Main1"/>
    <w:uiPriority w:val="99"/>
    <w:rsid w:val="007E5A1E"/>
    <w:pPr>
      <w:widowControl w:val="0"/>
      <w:suppressAutoHyphens/>
      <w:spacing w:line="360" w:lineRule="auto"/>
      <w:ind w:firstLine="709"/>
      <w:jc w:val="both"/>
    </w:pPr>
    <w:rPr>
      <w:rFonts w:ascii="Times New Roman" w:hAnsi="Times New Roman"/>
      <w:lang w:eastAsia="ar-SA"/>
    </w:rPr>
  </w:style>
  <w:style w:type="paragraph" w:customStyle="1" w:styleId="a">
    <w:name w:val="обычный"/>
    <w:basedOn w:val="Normal"/>
    <w:uiPriority w:val="99"/>
    <w:rsid w:val="007E5A1E"/>
    <w:pPr>
      <w:autoSpaceDE w:val="0"/>
      <w:spacing w:before="60" w:line="360" w:lineRule="auto"/>
      <w:ind w:firstLine="567"/>
      <w:jc w:val="both"/>
    </w:pPr>
    <w:rPr>
      <w:sz w:val="24"/>
      <w:szCs w:val="24"/>
    </w:rPr>
  </w:style>
  <w:style w:type="character" w:customStyle="1" w:styleId="Main1">
    <w:name w:val="Main Знак1"/>
    <w:link w:val="Main"/>
    <w:uiPriority w:val="99"/>
    <w:locked/>
    <w:rsid w:val="007E5A1E"/>
    <w:rPr>
      <w:rFonts w:ascii="Times New Roman" w:hAnsi="Times New Roman"/>
      <w:sz w:val="22"/>
      <w:lang w:eastAsia="ar-SA" w:bidi="ar-SA"/>
    </w:rPr>
  </w:style>
  <w:style w:type="table" w:styleId="TableGrid">
    <w:name w:val="Table Grid"/>
    <w:basedOn w:val="TableNormal"/>
    <w:uiPriority w:val="99"/>
    <w:rsid w:val="0085756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rsid w:val="00CF279A"/>
    <w:pPr>
      <w:widowControl w:val="0"/>
      <w:spacing w:after="120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CF279A"/>
    <w:rPr>
      <w:rFonts w:ascii="Arial" w:eastAsia="SimSun" w:hAnsi="Arial" w:cs="Mangal"/>
      <w:kern w:val="1"/>
      <w:sz w:val="24"/>
      <w:szCs w:val="24"/>
      <w:lang w:eastAsia="hi-IN" w:bidi="hi-IN"/>
    </w:rPr>
  </w:style>
  <w:style w:type="paragraph" w:customStyle="1" w:styleId="ConsPlusNormal">
    <w:name w:val="ConsPlusNormal"/>
    <w:uiPriority w:val="99"/>
    <w:rsid w:val="004F2C7E"/>
    <w:pPr>
      <w:widowControl w:val="0"/>
      <w:suppressAutoHyphens/>
      <w:autoSpaceDE w:val="0"/>
      <w:ind w:firstLine="720"/>
    </w:pPr>
    <w:rPr>
      <w:rFonts w:ascii="Arial" w:hAnsi="Arial" w:cs="Arial"/>
      <w:sz w:val="20"/>
      <w:szCs w:val="20"/>
      <w:lang w:eastAsia="ar-SA"/>
    </w:rPr>
  </w:style>
  <w:style w:type="paragraph" w:styleId="Title">
    <w:name w:val="Title"/>
    <w:basedOn w:val="Normal"/>
    <w:link w:val="TitleChar"/>
    <w:uiPriority w:val="99"/>
    <w:qFormat/>
    <w:rsid w:val="004F2C7E"/>
    <w:pPr>
      <w:suppressAutoHyphens w:val="0"/>
      <w:jc w:val="center"/>
    </w:pPr>
    <w:rPr>
      <w:b/>
      <w:bCs/>
      <w:sz w:val="24"/>
      <w:szCs w:val="24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4F2C7E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0C024C"/>
    <w:pPr>
      <w:ind w:left="720"/>
      <w:contextualSpacing/>
    </w:pPr>
  </w:style>
  <w:style w:type="paragraph" w:styleId="BodyText2">
    <w:name w:val="Body Text 2"/>
    <w:basedOn w:val="Normal"/>
    <w:link w:val="BodyText2Char"/>
    <w:uiPriority w:val="99"/>
    <w:semiHidden/>
    <w:rsid w:val="000A7BE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0A7BE8"/>
    <w:rPr>
      <w:rFonts w:ascii="Times New Roman" w:hAnsi="Times New Roman" w:cs="Times New Roman"/>
      <w:sz w:val="28"/>
      <w:szCs w:val="28"/>
      <w:lang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2519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519FC"/>
    <w:rPr>
      <w:rFonts w:ascii="Tahoma" w:hAnsi="Tahoma" w:cs="Tahoma"/>
      <w:sz w:val="16"/>
      <w:szCs w:val="16"/>
      <w:lang w:eastAsia="ar-SA" w:bidi="ar-SA"/>
    </w:rPr>
  </w:style>
  <w:style w:type="paragraph" w:customStyle="1" w:styleId="21">
    <w:name w:val="Основной текст 21"/>
    <w:basedOn w:val="Normal"/>
    <w:uiPriority w:val="99"/>
    <w:rsid w:val="00AF64D7"/>
    <w:pPr>
      <w:spacing w:after="120" w:line="480" w:lineRule="auto"/>
    </w:pPr>
    <w:rPr>
      <w:sz w:val="20"/>
      <w:szCs w:val="20"/>
    </w:rPr>
  </w:style>
  <w:style w:type="character" w:customStyle="1" w:styleId="Main0">
    <w:name w:val="Main Знак"/>
    <w:uiPriority w:val="99"/>
    <w:rsid w:val="00D833EB"/>
    <w:rPr>
      <w:rFonts w:ascii="Times New Roman" w:hAnsi="Times New Roman"/>
      <w:sz w:val="16"/>
    </w:rPr>
  </w:style>
  <w:style w:type="character" w:customStyle="1" w:styleId="a0">
    <w:name w:val="Основной текст_"/>
    <w:link w:val="1"/>
    <w:uiPriority w:val="99"/>
    <w:locked/>
    <w:rsid w:val="000201B8"/>
    <w:rPr>
      <w:sz w:val="25"/>
      <w:shd w:val="clear" w:color="auto" w:fill="FFFFFF"/>
    </w:rPr>
  </w:style>
  <w:style w:type="paragraph" w:customStyle="1" w:styleId="1">
    <w:name w:val="Основной текст1"/>
    <w:basedOn w:val="Normal"/>
    <w:link w:val="a0"/>
    <w:uiPriority w:val="99"/>
    <w:rsid w:val="000201B8"/>
    <w:pPr>
      <w:shd w:val="clear" w:color="auto" w:fill="FFFFFF"/>
      <w:suppressAutoHyphens w:val="0"/>
      <w:spacing w:line="284" w:lineRule="exact"/>
      <w:jc w:val="both"/>
    </w:pPr>
    <w:rPr>
      <w:rFonts w:ascii="Calibri" w:eastAsia="Calibri" w:hAnsi="Calibri"/>
      <w:sz w:val="25"/>
      <w:szCs w:val="20"/>
      <w:shd w:val="clear" w:color="auto" w:fill="FFFFFF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01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386F84B217508C9382FFD87DCCB98D02B41BBBEE92653FB985DF4B6C79D6BCC732A4C87D41C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3296</TotalTime>
  <Pages>29</Pages>
  <Words>6424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Коцюк Нина</dc:creator>
  <cp:keywords/>
  <dc:description/>
  <cp:lastModifiedBy>Пользователь</cp:lastModifiedBy>
  <cp:revision>306</cp:revision>
  <cp:lastPrinted>2014-11-11T06:58:00Z</cp:lastPrinted>
  <dcterms:created xsi:type="dcterms:W3CDTF">2013-12-18T09:44:00Z</dcterms:created>
  <dcterms:modified xsi:type="dcterms:W3CDTF">2014-11-18T04:29:00Z</dcterms:modified>
</cp:coreProperties>
</file>